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93413" w14:textId="77777777" w:rsidR="00DE5F78" w:rsidRPr="00064BF3" w:rsidRDefault="00D62536" w:rsidP="00BF7C4F">
      <w:pPr>
        <w:pStyle w:val="Ingenafstand"/>
        <w:spacing w:after="400"/>
      </w:pPr>
      <w:r w:rsidRPr="00D62536">
        <w:rPr>
          <w:noProof/>
        </w:rPr>
        <w:drawing>
          <wp:inline distT="0" distB="0" distL="0" distR="0" wp14:anchorId="68466D7C" wp14:editId="00E0D106">
            <wp:extent cx="3776980" cy="37769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980" cy="377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Theme="minorHAnsi" w:hAnsiTheme="minorHAnsi" w:cstheme="minorBidi"/>
          <w:iCs w:val="0"/>
          <w:caps w:val="0"/>
          <w:color w:val="auto"/>
          <w:spacing w:val="0"/>
          <w:kern w:val="0"/>
          <w:sz w:val="20"/>
          <w:szCs w:val="20"/>
        </w:rPr>
        <w:id w:val="-1233304582"/>
        <w:docPartObj>
          <w:docPartGallery w:val="Cover Pages"/>
          <w:docPartUnique/>
        </w:docPartObj>
      </w:sdtPr>
      <w:sdtEndPr>
        <w:rPr>
          <w:rFonts w:cs="Times New Roman (Body CS)"/>
          <w:color w:val="4C4C4C" w:themeColor="text1" w:themeTint="BF"/>
          <w:sz w:val="16"/>
        </w:rPr>
      </w:sdtEndPr>
      <w:sdtContent>
        <w:p w14:paraId="3E7F9C7D" w14:textId="1E9E86F9" w:rsidR="00B3503D" w:rsidRPr="00062B4C" w:rsidRDefault="00B3503D" w:rsidP="00B3503D">
          <w:pPr>
            <w:pStyle w:val="Titel"/>
            <w:rPr>
              <w:sz w:val="56"/>
              <w:szCs w:val="56"/>
            </w:rPr>
          </w:pPr>
          <w:r w:rsidRPr="00062B4C">
            <w:rPr>
              <w:sz w:val="56"/>
              <w:szCs w:val="56"/>
            </w:rPr>
            <w:t>Udviklingsbistandens historie</w:t>
          </w:r>
        </w:p>
        <w:p w14:paraId="7AA9F78F" w14:textId="4AFE37B2" w:rsidR="00A053F0" w:rsidRPr="002D3C35" w:rsidRDefault="00A053F0" w:rsidP="002D3C35">
          <w:pPr>
            <w:pStyle w:val="SmallText"/>
          </w:pPr>
          <w:r w:rsidRPr="002D3C35">
            <w:rPr>
              <w:rStyle w:val="Strk"/>
            </w:rPr>
            <w:t>Udarbejdet af</w:t>
          </w:r>
          <w:r w:rsidR="002D3C35">
            <w:rPr>
              <w:rStyle w:val="Strk"/>
              <w:b w:val="0"/>
              <w:bCs w:val="0"/>
            </w:rPr>
            <w:br/>
          </w:r>
          <w:r w:rsidR="00B3503D">
            <w:t>Lone Holm, Marie Kruses Gymnasium</w:t>
          </w:r>
        </w:p>
        <w:p w14:paraId="658B0FD3" w14:textId="6F185CC6" w:rsidR="00EC6726" w:rsidRPr="002D3C35" w:rsidRDefault="00A053F0" w:rsidP="00384871">
          <w:pPr>
            <w:pStyle w:val="SmallText"/>
          </w:pPr>
          <w:r w:rsidRPr="002D3C35">
            <w:rPr>
              <w:rStyle w:val="Strk"/>
            </w:rPr>
            <w:t>Fag</w:t>
          </w:r>
          <w:r w:rsidR="002D3C35">
            <w:rPr>
              <w:rStyle w:val="Strk"/>
              <w:b w:val="0"/>
              <w:bCs w:val="0"/>
            </w:rPr>
            <w:br/>
          </w:r>
          <w:r w:rsidR="00B3503D">
            <w:t>Historie og samfundsfag</w:t>
          </w:r>
        </w:p>
        <w:p w14:paraId="50C14C4E" w14:textId="77777777" w:rsidR="00B3503D" w:rsidRDefault="00A053F0" w:rsidP="002D3C35">
          <w:pPr>
            <w:pStyle w:val="SmallText"/>
            <w:rPr>
              <w:rStyle w:val="Strk"/>
            </w:rPr>
          </w:pPr>
          <w:r w:rsidRPr="002D3C35">
            <w:rPr>
              <w:rStyle w:val="Strk"/>
            </w:rPr>
            <w:t>Verdensmål</w:t>
          </w:r>
        </w:p>
        <w:p w14:paraId="61E08915" w14:textId="2CFE1EDE" w:rsidR="00347E1C" w:rsidRPr="006F4D06" w:rsidRDefault="00B3503D" w:rsidP="006F4D06">
          <w:pPr>
            <w:pStyle w:val="SmallText"/>
            <w:rPr>
              <w:b/>
              <w:bCs/>
            </w:rPr>
          </w:pPr>
          <w:r>
            <w:rPr>
              <w:noProof/>
            </w:rPr>
            <w:drawing>
              <wp:inline distT="0" distB="0" distL="0" distR="0" wp14:anchorId="1B83B0C9" wp14:editId="0301C64E">
                <wp:extent cx="720000" cy="720000"/>
                <wp:effectExtent l="0" t="0" r="4445" b="4445"/>
                <wp:docPr id="26" name="Graphic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Graphic 16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57E61604" wp14:editId="07014AB3">
                <wp:extent cx="720000" cy="720000"/>
                <wp:effectExtent l="0" t="0" r="4445" b="4445"/>
                <wp:docPr id="27" name="Graphic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Graphic 16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29F958AA" wp14:editId="5DCB3FC2">
                <wp:extent cx="720000" cy="720000"/>
                <wp:effectExtent l="0" t="0" r="4445" b="4445"/>
                <wp:docPr id="28" name="Graphic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Graphic 16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47E8BE7A" wp14:editId="4BBC0F9C">
                <wp:extent cx="720000" cy="720000"/>
                <wp:effectExtent l="0" t="0" r="4445" b="4445"/>
                <wp:docPr id="29" name="Graphic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Graphic 16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2DC1D5A6" wp14:editId="002E0951">
                <wp:extent cx="720000" cy="720000"/>
                <wp:effectExtent l="0" t="0" r="4445" b="4445"/>
                <wp:docPr id="42" name="Graphic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Graphic 16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06753884" wp14:editId="42E6FBE9">
                <wp:extent cx="720000" cy="720000"/>
                <wp:effectExtent l="0" t="0" r="4445" b="4445"/>
                <wp:docPr id="30" name="Graphic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Graphic 16"/>
                        <pic:cNvPicPr/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55DE6D0C" wp14:editId="5E5A8729">
                <wp:extent cx="720000" cy="720000"/>
                <wp:effectExtent l="0" t="0" r="4445" b="4445"/>
                <wp:docPr id="31" name="Graphic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Graphic 16"/>
                        <pic:cNvPicPr/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110F3FC6" wp14:editId="4E110D79">
                <wp:extent cx="720000" cy="720000"/>
                <wp:effectExtent l="0" t="0" r="4445" b="4445"/>
                <wp:docPr id="32" name="Graphic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Graphic 16"/>
                        <pic:cNvPicPr/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3B530AA9" wp14:editId="6B211C6F">
                <wp:extent cx="720000" cy="720000"/>
                <wp:effectExtent l="0" t="0" r="4445" b="4445"/>
                <wp:docPr id="33" name="Graphic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Graphic 16"/>
                        <pic:cNvPicPr/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6EB858C9" wp14:editId="11BD6DFE">
                <wp:extent cx="720000" cy="720000"/>
                <wp:effectExtent l="0" t="0" r="4445" b="4445"/>
                <wp:docPr id="34" name="Graphic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Graphic 16"/>
                        <pic:cNvPicPr/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263EB631" wp14:editId="5D4985C3">
                <wp:extent cx="720000" cy="720000"/>
                <wp:effectExtent l="0" t="0" r="4445" b="4445"/>
                <wp:docPr id="35" name="Graphic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Graphic 16"/>
                        <pic:cNvPicPr/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14391A1F" wp14:editId="6DABC93D">
                <wp:extent cx="720000" cy="720000"/>
                <wp:effectExtent l="0" t="0" r="4445" b="4445"/>
                <wp:docPr id="36" name="Graphic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Graphic 16"/>
                        <pic:cNvPicPr/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02FEDE34" wp14:editId="31EB3FBA">
                <wp:extent cx="720000" cy="720000"/>
                <wp:effectExtent l="0" t="0" r="4445" b="4445"/>
                <wp:docPr id="37" name="Graphic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" name="Graphic 16"/>
                        <pic:cNvPicPr/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75882C0C" wp14:editId="358B6165">
                <wp:extent cx="720000" cy="720000"/>
                <wp:effectExtent l="0" t="0" r="4445" b="4445"/>
                <wp:docPr id="38" name="Graphic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Graphic 16"/>
                        <pic:cNvPicPr/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6EB30808" wp14:editId="675A98F5">
                <wp:extent cx="720000" cy="720000"/>
                <wp:effectExtent l="0" t="0" r="4445" b="4445"/>
                <wp:docPr id="39" name="Graphic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Graphic 16"/>
                        <pic:cNvPicPr/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0866AC7A" wp14:editId="7AB98B73">
                <wp:extent cx="720000" cy="720000"/>
                <wp:effectExtent l="0" t="0" r="4445" b="4445"/>
                <wp:docPr id="40" name="Graphic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Graphic 16"/>
                        <pic:cNvPicPr/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3CF05D6E" wp14:editId="2CD49D99">
                <wp:extent cx="720000" cy="720000"/>
                <wp:effectExtent l="0" t="0" r="4445" b="4445"/>
                <wp:docPr id="41" name="Graphic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Graphic 16"/>
                        <pic:cNvPicPr/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41D4BC1" w14:textId="7E0F1537" w:rsidR="00064BF3" w:rsidRDefault="002E1A23" w:rsidP="00421D4C">
      <w:pPr>
        <w:pStyle w:val="Overskrift1"/>
        <w:rPr>
          <w:lang w:val="en-US"/>
        </w:rPr>
      </w:pPr>
      <w:r>
        <w:rPr>
          <w:lang w:val="en-US"/>
        </w:rPr>
        <w:lastRenderedPageBreak/>
        <w:t>Moduloversigt</w:t>
      </w:r>
    </w:p>
    <w:p w14:paraId="23ADD5AB" w14:textId="1721D7BA" w:rsidR="00421D4C" w:rsidRDefault="00421D4C" w:rsidP="00421D4C">
      <w:pPr>
        <w:rPr>
          <w:lang w:val="en-US"/>
        </w:rPr>
      </w:pPr>
    </w:p>
    <w:p w14:paraId="085DB278" w14:textId="66DA1061" w:rsidR="00421D4C" w:rsidRDefault="00421D4C" w:rsidP="00421D4C">
      <w:pPr>
        <w:pStyle w:val="Overskrift2"/>
        <w:rPr>
          <w:lang w:val="en-US"/>
        </w:rPr>
      </w:pPr>
      <w:r>
        <w:rPr>
          <w:lang w:val="en-US"/>
        </w:rPr>
        <w:t>Modul 1</w:t>
      </w:r>
    </w:p>
    <w:p w14:paraId="56B34F66" w14:textId="786C7BAA" w:rsidR="00746285" w:rsidRDefault="00746285" w:rsidP="00746285">
      <w:pPr>
        <w:rPr>
          <w:lang w:val="en-US"/>
        </w:rPr>
      </w:pPr>
      <w:r w:rsidRPr="00D60437">
        <w:rPr>
          <w:b/>
          <w:bCs/>
          <w:lang w:val="en-US"/>
        </w:rPr>
        <w:t>Fag: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Historie</w:t>
      </w:r>
      <w:proofErr w:type="spellEnd"/>
    </w:p>
    <w:p w14:paraId="7BECC8A9" w14:textId="68D53A32" w:rsidR="00D60437" w:rsidRDefault="00D60437" w:rsidP="00D60437">
      <w:r w:rsidRPr="002000F7">
        <w:rPr>
          <w:b/>
          <w:bCs/>
        </w:rPr>
        <w:t>Lektie:</w:t>
      </w:r>
      <w:r>
        <w:t xml:space="preserve">  Medbring hørebøffer</w:t>
      </w:r>
    </w:p>
    <w:p w14:paraId="626224C0" w14:textId="17888E6C" w:rsidR="00D60437" w:rsidRDefault="00D60437" w:rsidP="00D60437">
      <w:r w:rsidRPr="002000F7">
        <w:rPr>
          <w:b/>
          <w:bCs/>
        </w:rPr>
        <w:t xml:space="preserve">Formål: </w:t>
      </w:r>
      <w:r>
        <w:t>Eleverne skal have en forståelse for, hvad udviklingsbistand er, og hvordan udviklingsbistanden har udviklet sig over tid.</w:t>
      </w:r>
    </w:p>
    <w:p w14:paraId="4585D08B" w14:textId="14115FED" w:rsidR="00D60437" w:rsidRDefault="00D60437" w:rsidP="00D60437">
      <w:r w:rsidRPr="002000F7">
        <w:rPr>
          <w:b/>
          <w:bCs/>
        </w:rPr>
        <w:t>Introduktion</w:t>
      </w:r>
      <w:r>
        <w:rPr>
          <w:b/>
          <w:bCs/>
        </w:rPr>
        <w:t xml:space="preserve">: </w:t>
      </w:r>
      <w:r>
        <w:t>Introduktion til hele forløbet som et projektforløb i både samfundsfag og historie.</w:t>
      </w:r>
    </w:p>
    <w:p w14:paraId="07CC0B82" w14:textId="77777777" w:rsidR="008B7C9D" w:rsidRDefault="00D60437" w:rsidP="00D60437">
      <w:pPr>
        <w:rPr>
          <w:b/>
          <w:bCs/>
        </w:rPr>
      </w:pPr>
      <w:r w:rsidRPr="002000F7">
        <w:rPr>
          <w:b/>
          <w:bCs/>
        </w:rPr>
        <w:t>Forforståelse:</w:t>
      </w:r>
      <w:r w:rsidR="00E16CBF">
        <w:rPr>
          <w:b/>
          <w:bCs/>
        </w:rPr>
        <w:t xml:space="preserve"> </w:t>
      </w:r>
    </w:p>
    <w:p w14:paraId="6E595E33" w14:textId="4EAAC172" w:rsidR="00D60437" w:rsidRDefault="00D60437" w:rsidP="00D60437">
      <w:r>
        <w:t>I en klassediskussion forholder eleverne sig til følgende spørgsmål:</w:t>
      </w:r>
    </w:p>
    <w:p w14:paraId="0EAB3EB2" w14:textId="77777777" w:rsidR="00E16CBF" w:rsidRDefault="00D60437" w:rsidP="00D60437">
      <w:pPr>
        <w:pStyle w:val="Listeafsnit"/>
        <w:numPr>
          <w:ilvl w:val="0"/>
          <w:numId w:val="36"/>
        </w:numPr>
      </w:pPr>
      <w:r>
        <w:t>Hvordan udvikler samfund sig?</w:t>
      </w:r>
    </w:p>
    <w:p w14:paraId="5E63D455" w14:textId="77777777" w:rsidR="00E16CBF" w:rsidRDefault="00D60437" w:rsidP="00D60437">
      <w:pPr>
        <w:pStyle w:val="Listeafsnit"/>
        <w:numPr>
          <w:ilvl w:val="0"/>
          <w:numId w:val="36"/>
        </w:numPr>
      </w:pPr>
      <w:r>
        <w:t>Hvorfor er udviklingen i verden ulige?</w:t>
      </w:r>
    </w:p>
    <w:p w14:paraId="752CAA27" w14:textId="77777777" w:rsidR="00E16CBF" w:rsidRDefault="00D60437" w:rsidP="00D60437">
      <w:pPr>
        <w:pStyle w:val="Listeafsnit"/>
        <w:numPr>
          <w:ilvl w:val="0"/>
          <w:numId w:val="36"/>
        </w:numPr>
      </w:pPr>
      <w:r>
        <w:t>Hvad er udviklingsbistand?</w:t>
      </w:r>
    </w:p>
    <w:p w14:paraId="4B936610" w14:textId="77777777" w:rsidR="00E16CBF" w:rsidRDefault="00D60437" w:rsidP="00D60437">
      <w:pPr>
        <w:pStyle w:val="Listeafsnit"/>
        <w:numPr>
          <w:ilvl w:val="0"/>
          <w:numId w:val="36"/>
        </w:numPr>
      </w:pPr>
      <w:r>
        <w:t>Hvorfor giver lande som Danmark udviklingsbistand?</w:t>
      </w:r>
    </w:p>
    <w:p w14:paraId="15FAD480" w14:textId="29C6D2D8" w:rsidR="00D60437" w:rsidRDefault="00D60437" w:rsidP="00D60437">
      <w:pPr>
        <w:pStyle w:val="Listeafsnit"/>
        <w:numPr>
          <w:ilvl w:val="0"/>
          <w:numId w:val="36"/>
        </w:numPr>
      </w:pPr>
      <w:r>
        <w:t>Hvilke fordele og ulemper er der ved at give udviklingsbistand?</w:t>
      </w:r>
    </w:p>
    <w:p w14:paraId="36736E72" w14:textId="77777777" w:rsidR="009D05E7" w:rsidRDefault="00D60437" w:rsidP="00D60437">
      <w:pPr>
        <w:rPr>
          <w:b/>
          <w:bCs/>
        </w:rPr>
      </w:pPr>
      <w:r w:rsidRPr="001C390F">
        <w:rPr>
          <w:b/>
          <w:bCs/>
        </w:rPr>
        <w:t>Podcast</w:t>
      </w:r>
      <w:r>
        <w:rPr>
          <w:b/>
          <w:bCs/>
        </w:rPr>
        <w:t>:</w:t>
      </w:r>
      <w:r w:rsidR="00EF6B43">
        <w:rPr>
          <w:b/>
          <w:bCs/>
        </w:rPr>
        <w:t xml:space="preserve"> </w:t>
      </w:r>
    </w:p>
    <w:p w14:paraId="55D6B391" w14:textId="443F8D20" w:rsidR="00D60437" w:rsidRPr="00404539" w:rsidRDefault="00D60437" w:rsidP="00D60437">
      <w:pPr>
        <w:rPr>
          <w:b/>
          <w:bCs/>
        </w:rPr>
      </w:pPr>
      <w:r w:rsidRPr="00404539">
        <w:t>Eleverne sendes ud på en 20 minutters gåtur med podcast 1</w:t>
      </w:r>
      <w:r w:rsidR="00404539" w:rsidRPr="00404539">
        <w:t>:</w:t>
      </w:r>
    </w:p>
    <w:p w14:paraId="6BE0F2EE" w14:textId="3C3E5E71" w:rsidR="00404539" w:rsidRDefault="00404539" w:rsidP="00D60437">
      <w:r w:rsidRPr="00404539">
        <w:t xml:space="preserve">”Udviklingsbistandens historie del 1: International udviklingshistorie”: </w:t>
      </w:r>
      <w:hyperlink r:id="rId26" w:history="1">
        <w:r w:rsidR="009F5A41">
          <w:rPr>
            <w:rStyle w:val="Hyperlink"/>
          </w:rPr>
          <w:t>Udviklingsbistandens historie, del 1: Interna</w:t>
        </w:r>
        <w:r w:rsidR="009F5A41">
          <w:rPr>
            <w:rStyle w:val="Hyperlink"/>
          </w:rPr>
          <w:t>t</w:t>
        </w:r>
        <w:r w:rsidR="009F5A41">
          <w:rPr>
            <w:rStyle w:val="Hyperlink"/>
          </w:rPr>
          <w:t>ional udviklingshistorie | FN’s historie (podbean.com)</w:t>
        </w:r>
      </w:hyperlink>
    </w:p>
    <w:p w14:paraId="3BCC5E92" w14:textId="77777777" w:rsidR="009D05E7" w:rsidRDefault="00D60437" w:rsidP="00D60437">
      <w:pPr>
        <w:rPr>
          <w:b/>
          <w:bCs/>
        </w:rPr>
      </w:pPr>
      <w:r w:rsidRPr="001C390F">
        <w:rPr>
          <w:b/>
          <w:bCs/>
        </w:rPr>
        <w:t>Tidslinje</w:t>
      </w:r>
      <w:r>
        <w:rPr>
          <w:b/>
          <w:bCs/>
        </w:rPr>
        <w:t>:</w:t>
      </w:r>
      <w:r w:rsidR="00EF6B43">
        <w:rPr>
          <w:b/>
          <w:bCs/>
        </w:rPr>
        <w:t xml:space="preserve"> </w:t>
      </w:r>
    </w:p>
    <w:p w14:paraId="4509942F" w14:textId="1EE7C063" w:rsidR="00D60437" w:rsidRPr="00EF6B43" w:rsidRDefault="00D60437" w:rsidP="00D60437">
      <w:pPr>
        <w:rPr>
          <w:b/>
          <w:bCs/>
        </w:rPr>
      </w:pPr>
      <w:r>
        <w:t>I trepersonsgrupper laver eleverne en tidslinje ud fra podcasten med udviklingen af udviklingsbistanden.</w:t>
      </w:r>
    </w:p>
    <w:p w14:paraId="1B86A2C6" w14:textId="77777777" w:rsidR="00D60437" w:rsidRDefault="00D60437" w:rsidP="00D60437">
      <w:r>
        <w:t xml:space="preserve">Eleverne kan i arbejdet eventuelt også benytte: </w:t>
      </w:r>
      <w:hyperlink r:id="rId27" w:history="1">
        <w:r w:rsidRPr="00F314A1">
          <w:rPr>
            <w:rStyle w:val="Hyperlink"/>
          </w:rPr>
          <w:t>https://danmarkshistorien.dk/vis/materiale/dansk-udviklingsbistand-gennem-50-aar/</w:t>
        </w:r>
      </w:hyperlink>
    </w:p>
    <w:p w14:paraId="7FC6532A" w14:textId="77777777" w:rsidR="00EF6B43" w:rsidRDefault="00D60437" w:rsidP="00D60437">
      <w:pPr>
        <w:rPr>
          <w:b/>
          <w:bCs/>
        </w:rPr>
      </w:pPr>
      <w:r w:rsidRPr="005F41DA">
        <w:rPr>
          <w:b/>
          <w:bCs/>
        </w:rPr>
        <w:t>Opsamling i klassen</w:t>
      </w:r>
      <w:r>
        <w:rPr>
          <w:b/>
          <w:bCs/>
        </w:rPr>
        <w:t>:</w:t>
      </w:r>
    </w:p>
    <w:p w14:paraId="3631A78B" w14:textId="07C3DB72" w:rsidR="00D60437" w:rsidRPr="00EF6B43" w:rsidRDefault="00D60437" w:rsidP="00D60437">
      <w:pPr>
        <w:rPr>
          <w:b/>
          <w:bCs/>
        </w:rPr>
      </w:pPr>
      <w:r>
        <w:t>I klassen samles der op på kontinuitet og brud i udviklingsbistandens historie.</w:t>
      </w:r>
    </w:p>
    <w:p w14:paraId="445DFD0F" w14:textId="77777777" w:rsidR="009D05E7" w:rsidRDefault="00D60437" w:rsidP="00D60437">
      <w:pPr>
        <w:rPr>
          <w:b/>
          <w:bCs/>
        </w:rPr>
      </w:pPr>
      <w:r w:rsidRPr="00AE6BA9">
        <w:rPr>
          <w:b/>
          <w:bCs/>
        </w:rPr>
        <w:t>Eventuelt:</w:t>
      </w:r>
    </w:p>
    <w:p w14:paraId="2E90852F" w14:textId="7513820A" w:rsidR="00D60437" w:rsidRDefault="00D60437" w:rsidP="00D60437">
      <w:r>
        <w:t>Er der tid i modulet, kan læreren vise eleverne udviklingen i udviklingsskoler og -strategier gennem tiden, se Global udvikling / red. Georgios Marinos og Peter Andreas Nielsen. – Columbus, 2019 s. 44</w:t>
      </w:r>
    </w:p>
    <w:p w14:paraId="0870A65C" w14:textId="7E0452BB" w:rsidR="009B12B6" w:rsidRDefault="009B12B6" w:rsidP="00D60437"/>
    <w:p w14:paraId="20A49CDA" w14:textId="2CABB780" w:rsidR="00D60437" w:rsidRDefault="009D05E7" w:rsidP="009D05E7">
      <w:pPr>
        <w:pStyle w:val="Overskrift2"/>
      </w:pPr>
      <w:r>
        <w:lastRenderedPageBreak/>
        <w:t>Modul 2</w:t>
      </w:r>
    </w:p>
    <w:p w14:paraId="5CDA22A0" w14:textId="584B5D54" w:rsidR="009E426A" w:rsidRPr="009E426A" w:rsidRDefault="009E426A" w:rsidP="009E426A">
      <w:r w:rsidRPr="009E426A">
        <w:rPr>
          <w:b/>
          <w:bCs/>
        </w:rPr>
        <w:t>Fag.</w:t>
      </w:r>
      <w:r>
        <w:t xml:space="preserve"> Samfundsfag</w:t>
      </w:r>
    </w:p>
    <w:p w14:paraId="1E52CD69" w14:textId="42C27878" w:rsidR="009D05E7" w:rsidRPr="009E426A" w:rsidRDefault="009D05E7" w:rsidP="009D05E7">
      <w:pPr>
        <w:rPr>
          <w:b/>
          <w:bCs/>
        </w:rPr>
      </w:pPr>
      <w:r>
        <w:rPr>
          <w:b/>
          <w:bCs/>
        </w:rPr>
        <w:t>L</w:t>
      </w:r>
      <w:r w:rsidRPr="00732C00">
        <w:rPr>
          <w:b/>
          <w:bCs/>
        </w:rPr>
        <w:t xml:space="preserve">ektie: </w:t>
      </w:r>
      <w:r w:rsidR="009E426A">
        <w:rPr>
          <w:b/>
          <w:bCs/>
        </w:rPr>
        <w:t xml:space="preserve"> </w:t>
      </w:r>
      <w:r>
        <w:t>Eleverne læser om BNP og HDI som mål for udvikling, evt. Global udvikling / red. Georgios Marinos og Peter Andreas Nielsen. – Columbus, 2019 s. 12-16, 23.</w:t>
      </w:r>
    </w:p>
    <w:p w14:paraId="237DC19E" w14:textId="77777777" w:rsidR="009B12B6" w:rsidRDefault="009D05E7" w:rsidP="009D05E7">
      <w:pPr>
        <w:rPr>
          <w:b/>
          <w:bCs/>
        </w:rPr>
      </w:pPr>
      <w:r w:rsidRPr="00732C00">
        <w:rPr>
          <w:b/>
          <w:bCs/>
        </w:rPr>
        <w:t>Formål:</w:t>
      </w:r>
      <w:r w:rsidR="009B12B6">
        <w:rPr>
          <w:b/>
          <w:bCs/>
        </w:rPr>
        <w:t xml:space="preserve"> </w:t>
      </w:r>
      <w:r>
        <w:t>Eleverne får en forståelse for forskellige målemetoder til at måle udvikling og de får reflekteret over udviklingsbistanden som politisk redskab.</w:t>
      </w:r>
    </w:p>
    <w:p w14:paraId="0AEB2DDC" w14:textId="77777777" w:rsidR="00C61C08" w:rsidRDefault="009D05E7" w:rsidP="009D05E7">
      <w:pPr>
        <w:rPr>
          <w:b/>
          <w:bCs/>
        </w:rPr>
      </w:pPr>
      <w:r w:rsidRPr="00732C00">
        <w:rPr>
          <w:b/>
          <w:bCs/>
        </w:rPr>
        <w:t>Opsamling på dagens lektie:</w:t>
      </w:r>
      <w:r w:rsidR="00C728C0">
        <w:rPr>
          <w:b/>
          <w:bCs/>
        </w:rPr>
        <w:t xml:space="preserve"> </w:t>
      </w:r>
    </w:p>
    <w:p w14:paraId="66187F73" w14:textId="205F812C" w:rsidR="009D05E7" w:rsidRPr="0001489C" w:rsidRDefault="009D05E7" w:rsidP="009D05E7">
      <w:pPr>
        <w:rPr>
          <w:b/>
          <w:bCs/>
        </w:rPr>
      </w:pPr>
      <w:r>
        <w:t>På tavlen samles op på de to målemetoder.</w:t>
      </w:r>
    </w:p>
    <w:p w14:paraId="49EDEE85" w14:textId="77777777" w:rsidR="0001489C" w:rsidRDefault="009D05E7" w:rsidP="009D05E7">
      <w:pPr>
        <w:pStyle w:val="Listeafsnit"/>
        <w:numPr>
          <w:ilvl w:val="0"/>
          <w:numId w:val="36"/>
        </w:numPr>
      </w:pPr>
      <w:r>
        <w:t>Hvad er BNP og HDI?</w:t>
      </w:r>
    </w:p>
    <w:p w14:paraId="6E429F24" w14:textId="1D8C5E10" w:rsidR="009D05E7" w:rsidRDefault="009D05E7" w:rsidP="009D05E7">
      <w:pPr>
        <w:pStyle w:val="Listeafsnit"/>
        <w:numPr>
          <w:ilvl w:val="0"/>
          <w:numId w:val="36"/>
        </w:numPr>
      </w:pPr>
      <w:r>
        <w:t>Hvad er styrker</w:t>
      </w:r>
      <w:r w:rsidR="0001489C">
        <w:t>ne</w:t>
      </w:r>
      <w:r>
        <w:t xml:space="preserve"> og svagheder</w:t>
      </w:r>
      <w:r w:rsidR="0001489C">
        <w:t>ne</w:t>
      </w:r>
      <w:r>
        <w:t xml:space="preserve"> ved de to målemetoder?</w:t>
      </w:r>
    </w:p>
    <w:p w14:paraId="0F1FBC5A" w14:textId="77777777" w:rsidR="009D05E7" w:rsidRPr="00732C00" w:rsidRDefault="009D05E7" w:rsidP="009D05E7">
      <w:pPr>
        <w:rPr>
          <w:b/>
          <w:bCs/>
        </w:rPr>
      </w:pPr>
      <w:r w:rsidRPr="00732C00">
        <w:rPr>
          <w:b/>
          <w:bCs/>
        </w:rPr>
        <w:t>HDI-inddeling af udviklingslande:</w:t>
      </w:r>
    </w:p>
    <w:p w14:paraId="3AF40D37" w14:textId="77777777" w:rsidR="00C61C08" w:rsidRDefault="009D05E7" w:rsidP="009D05E7">
      <w:r>
        <w:t>I trepersonsgrupper finder eleverne et land inden for de fire HDI-niveauer og skriver deres score inden for de fire kategorier ned.</w:t>
      </w:r>
      <w:r w:rsidR="00C61C08">
        <w:t xml:space="preserve"> </w:t>
      </w:r>
    </w:p>
    <w:p w14:paraId="688194C0" w14:textId="424A643B" w:rsidR="009D05E7" w:rsidRPr="00C61C08" w:rsidRDefault="009D05E7" w:rsidP="009D05E7">
      <w:r w:rsidRPr="003B511E">
        <w:rPr>
          <w:lang w:val="en-US"/>
        </w:rPr>
        <w:t xml:space="preserve">Link: </w:t>
      </w:r>
      <w:hyperlink r:id="rId28" w:anchor="/indicies/HDI" w:history="1">
        <w:r w:rsidRPr="003B511E">
          <w:rPr>
            <w:rStyle w:val="Hyperlink"/>
            <w:lang w:val="en-US"/>
          </w:rPr>
          <w:t>https://hdr.undp.org/data-center/human-development-index?utm_source=EN&amp;utm_medium=GSR&amp;utm_content=US_UNDP_PaidSearch_Brand_English&amp;utm_campaign=CENTRAL&amp;c_src=CENTRAL&amp;c_src2=GSR&amp;gclid=Cj0KCQiAveebBhD_ARIsAFaAvrE_j1nZITmCujwfPjlwoXEm-8RlrZDSIz4FT-G0rpTLkTh5qrPbfg0aAgkpEALw_wcB#/indicies/HDI</w:t>
        </w:r>
      </w:hyperlink>
    </w:p>
    <w:p w14:paraId="7884F6EB" w14:textId="48B7CFB2" w:rsidR="002E4E61" w:rsidRPr="005A22D5" w:rsidRDefault="002E4E61" w:rsidP="002E4E61">
      <w:pPr>
        <w:rPr>
          <w:b/>
          <w:bCs/>
          <w:lang w:val="en-US"/>
        </w:rPr>
      </w:pPr>
      <w:proofErr w:type="spellStart"/>
      <w:r w:rsidRPr="005A22D5">
        <w:rPr>
          <w:b/>
          <w:bCs/>
          <w:lang w:val="en-US"/>
        </w:rPr>
        <w:t>Opsamling</w:t>
      </w:r>
      <w:proofErr w:type="spellEnd"/>
      <w:r w:rsidRPr="005A22D5">
        <w:rPr>
          <w:b/>
          <w:bCs/>
          <w:lang w:val="en-US"/>
        </w:rPr>
        <w:t xml:space="preserve"> </w:t>
      </w:r>
      <w:proofErr w:type="spellStart"/>
      <w:r w:rsidRPr="005A22D5">
        <w:rPr>
          <w:b/>
          <w:bCs/>
          <w:lang w:val="en-US"/>
        </w:rPr>
        <w:t>på</w:t>
      </w:r>
      <w:proofErr w:type="spellEnd"/>
      <w:r w:rsidRPr="005A22D5">
        <w:rPr>
          <w:b/>
          <w:bCs/>
          <w:lang w:val="en-US"/>
        </w:rPr>
        <w:t xml:space="preserve"> </w:t>
      </w:r>
      <w:proofErr w:type="spellStart"/>
      <w:r w:rsidRPr="005A22D5">
        <w:rPr>
          <w:b/>
          <w:bCs/>
          <w:lang w:val="en-US"/>
        </w:rPr>
        <w:t>tavle</w:t>
      </w:r>
      <w:proofErr w:type="spellEnd"/>
      <w:r>
        <w:rPr>
          <w:b/>
          <w:bCs/>
          <w:lang w:val="en-US"/>
        </w:rPr>
        <w:t>:</w:t>
      </w:r>
    </w:p>
    <w:p w14:paraId="4F4949CB" w14:textId="7478879A" w:rsidR="002E4E61" w:rsidRDefault="002E4E61" w:rsidP="004142A1">
      <w:pPr>
        <w:pStyle w:val="Listeafsnit"/>
        <w:numPr>
          <w:ilvl w:val="0"/>
          <w:numId w:val="36"/>
        </w:numPr>
      </w:pPr>
      <w:r w:rsidRPr="00C74B87">
        <w:t>Tavlen deles op i</w:t>
      </w:r>
      <w:r>
        <w:t xml:space="preserve"> de fire grupper inden for HDI: meget højt, højt, mellem, lavt.</w:t>
      </w:r>
    </w:p>
    <w:p w14:paraId="75F83F83" w14:textId="6A1DF826" w:rsidR="002E4E61" w:rsidRDefault="002E4E61" w:rsidP="004142A1">
      <w:pPr>
        <w:pStyle w:val="Listeafsnit"/>
        <w:numPr>
          <w:ilvl w:val="0"/>
          <w:numId w:val="36"/>
        </w:numPr>
      </w:pPr>
      <w:r>
        <w:t>Eleverne skriver deres lande i de fire grupper.</w:t>
      </w:r>
    </w:p>
    <w:p w14:paraId="4FA97F52" w14:textId="019551D2" w:rsidR="002E4E61" w:rsidRPr="00C74B87" w:rsidRDefault="002E4E61" w:rsidP="004142A1">
      <w:pPr>
        <w:pStyle w:val="Listeafsnit"/>
        <w:numPr>
          <w:ilvl w:val="0"/>
          <w:numId w:val="36"/>
        </w:numPr>
      </w:pPr>
      <w:r>
        <w:t>I klassen kan man diskutere, hvad der gør, at landene ligger, hvor de gør.</w:t>
      </w:r>
    </w:p>
    <w:p w14:paraId="215E3CFC" w14:textId="34FBFC2F" w:rsidR="002E4E61" w:rsidRPr="00193794" w:rsidRDefault="002E4E61" w:rsidP="002E4E61">
      <w:pPr>
        <w:rPr>
          <w:b/>
          <w:bCs/>
        </w:rPr>
      </w:pPr>
      <w:r w:rsidRPr="00193794">
        <w:rPr>
          <w:b/>
          <w:bCs/>
        </w:rPr>
        <w:t>De fire verdenshjørner:</w:t>
      </w:r>
    </w:p>
    <w:p w14:paraId="5B9D4A02" w14:textId="77777777" w:rsidR="002E4E61" w:rsidRDefault="002E4E61" w:rsidP="002E4E61">
      <w:r>
        <w:t>Ud fra lærerens udsagn tager eleverne stilling ved at placere sig i et af klasselokalets fire hjørner. De diskuterer, hvorfor de har stillet sig, hvor de har.</w:t>
      </w:r>
    </w:p>
    <w:p w14:paraId="07C29BE7" w14:textId="1331D7EE" w:rsidR="002E4E61" w:rsidRDefault="002E4E61" w:rsidP="002E4E61">
      <w:pPr>
        <w:pStyle w:val="Listeafsnit"/>
        <w:numPr>
          <w:ilvl w:val="0"/>
          <w:numId w:val="35"/>
        </w:numPr>
      </w:pPr>
      <w:r>
        <w:t xml:space="preserve">Hvor vil du placere udviklingsbistanden, hvis du kun kan vælge et af følgende områder? Afrika – Mellemøsten – Europa - Asien </w:t>
      </w:r>
    </w:p>
    <w:p w14:paraId="4FE39381" w14:textId="77777777" w:rsidR="002E4E61" w:rsidRDefault="002E4E61" w:rsidP="002E4E61">
      <w:pPr>
        <w:pStyle w:val="Listeafsnit"/>
        <w:numPr>
          <w:ilvl w:val="0"/>
          <w:numId w:val="35"/>
        </w:numPr>
        <w:spacing w:before="0" w:after="0" w:line="240" w:lineRule="auto"/>
      </w:pPr>
      <w:r>
        <w:t xml:space="preserve">Hvad vil du give udviklingsbistand til, hvis du kan vælge mellem følgende fire muligheder? Rent drikkevand – Skole – Sygehus - Infrastruktur </w:t>
      </w:r>
    </w:p>
    <w:p w14:paraId="2A03E7FB" w14:textId="77777777" w:rsidR="002E4E61" w:rsidRPr="002D4895" w:rsidRDefault="002E4E61" w:rsidP="002E4E61">
      <w:pPr>
        <w:rPr>
          <w:b/>
          <w:bCs/>
        </w:rPr>
      </w:pPr>
      <w:r w:rsidRPr="002D4895">
        <w:rPr>
          <w:b/>
          <w:bCs/>
        </w:rPr>
        <w:t>Afsluttende klassediskussion:</w:t>
      </w:r>
    </w:p>
    <w:p w14:paraId="72E762B2" w14:textId="77777777" w:rsidR="002E4E61" w:rsidRDefault="002E4E61" w:rsidP="002E4E61">
      <w:r>
        <w:t>Hvordan hører udviklingsbistand og udenrigspolitik sammen?</w:t>
      </w:r>
    </w:p>
    <w:p w14:paraId="0E262D1E" w14:textId="1FC0B2DE" w:rsidR="002E4E61" w:rsidRDefault="002E4E61" w:rsidP="002E4E61">
      <w:r>
        <w:t>På tavlen kan læreren på baggrund af diskussionen skrive de tre udenrigspolitiske dimensioner.</w:t>
      </w:r>
    </w:p>
    <w:p w14:paraId="3E9AB4DB" w14:textId="340D9BA0" w:rsidR="00915A1E" w:rsidRDefault="00915A1E" w:rsidP="002E4E61"/>
    <w:p w14:paraId="091823F1" w14:textId="77777777" w:rsidR="004142A1" w:rsidRDefault="004142A1" w:rsidP="002E4E61"/>
    <w:p w14:paraId="71D2D922" w14:textId="5FF843E9" w:rsidR="00915A1E" w:rsidRPr="009D05E7" w:rsidRDefault="00915A1E" w:rsidP="00915A1E">
      <w:pPr>
        <w:pStyle w:val="Overskrift2"/>
      </w:pPr>
      <w:r>
        <w:lastRenderedPageBreak/>
        <w:t>Modul 3</w:t>
      </w:r>
    </w:p>
    <w:p w14:paraId="1866E661" w14:textId="1A73D5BE" w:rsidR="00915A1E" w:rsidRDefault="00915A1E" w:rsidP="00746285">
      <w:pPr>
        <w:rPr>
          <w:lang w:val="en-US"/>
        </w:rPr>
      </w:pPr>
      <w:r w:rsidRPr="00915A1E">
        <w:rPr>
          <w:b/>
          <w:bCs/>
          <w:lang w:val="en-US"/>
        </w:rPr>
        <w:t>Fag: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Samfundsfag</w:t>
      </w:r>
      <w:proofErr w:type="spellEnd"/>
    </w:p>
    <w:p w14:paraId="6C46A8A6" w14:textId="382090C4" w:rsidR="00915A1E" w:rsidRDefault="00915A1E" w:rsidP="00915A1E">
      <w:r w:rsidRPr="001E055F">
        <w:rPr>
          <w:b/>
          <w:bCs/>
        </w:rPr>
        <w:t>Lektie:</w:t>
      </w:r>
      <w:r>
        <w:rPr>
          <w:b/>
          <w:bCs/>
        </w:rPr>
        <w:t xml:space="preserve"> </w:t>
      </w:r>
      <w:r>
        <w:t xml:space="preserve">Eleverne lytter til </w:t>
      </w:r>
      <w:r w:rsidRPr="00404539">
        <w:t>Podcast 2 og skriver</w:t>
      </w:r>
      <w:r>
        <w:t xml:space="preserve"> ned, hvad de vil skrive på tidslinjen fra modul 1.</w:t>
      </w:r>
    </w:p>
    <w:p w14:paraId="545E757C" w14:textId="48476DEB" w:rsidR="00404539" w:rsidRDefault="00275B36" w:rsidP="00915A1E">
      <w:r>
        <w:t>”</w:t>
      </w:r>
      <w:r w:rsidR="00404539">
        <w:t>Udviklingsbistandens historie 2: Dansk udviklin</w:t>
      </w:r>
      <w:r>
        <w:t xml:space="preserve">gsbistands historie”: </w:t>
      </w:r>
      <w:hyperlink r:id="rId29" w:history="1">
        <w:r w:rsidRPr="00E46771">
          <w:rPr>
            <w:rStyle w:val="Hyperlink"/>
          </w:rPr>
          <w:t>https://verdensmaalene.podbean.com/e/udviklingsbistandens-historie-del-2-dansk-udvi</w:t>
        </w:r>
        <w:r w:rsidRPr="00E46771">
          <w:rPr>
            <w:rStyle w:val="Hyperlink"/>
          </w:rPr>
          <w:t>k</w:t>
        </w:r>
        <w:r w:rsidRPr="00E46771">
          <w:rPr>
            <w:rStyle w:val="Hyperlink"/>
          </w:rPr>
          <w:t>lingshistorie/</w:t>
        </w:r>
      </w:hyperlink>
    </w:p>
    <w:p w14:paraId="01A002BB" w14:textId="1C920DC3" w:rsidR="00915A1E" w:rsidRDefault="00915A1E" w:rsidP="00915A1E">
      <w:r w:rsidRPr="00C57032">
        <w:rPr>
          <w:b/>
          <w:bCs/>
        </w:rPr>
        <w:t>Formål:</w:t>
      </w:r>
      <w:r w:rsidR="00006116">
        <w:rPr>
          <w:b/>
          <w:bCs/>
        </w:rPr>
        <w:t xml:space="preserve"> </w:t>
      </w:r>
      <w:r>
        <w:t xml:space="preserve">Eleverne skal have indblik i dansk udviklingsbistand samt forskellige politiske holdninger til udviklingsbistanden. De skal kunne argumentere for en politisk holdning og dermed forholde sig til argumentere for og imod. </w:t>
      </w:r>
    </w:p>
    <w:p w14:paraId="6C61FED4" w14:textId="77777777" w:rsidR="00915A1E" w:rsidRPr="001E055F" w:rsidRDefault="00915A1E" w:rsidP="00915A1E">
      <w:pPr>
        <w:rPr>
          <w:b/>
          <w:bCs/>
        </w:rPr>
      </w:pPr>
      <w:r w:rsidRPr="001E055F">
        <w:rPr>
          <w:b/>
          <w:bCs/>
        </w:rPr>
        <w:t>Opsamling på dagens lektie:</w:t>
      </w:r>
    </w:p>
    <w:p w14:paraId="2F6E5E9D" w14:textId="77777777" w:rsidR="00730672" w:rsidRDefault="00915A1E" w:rsidP="00915A1E">
      <w:pPr>
        <w:pStyle w:val="Listeafsnit"/>
        <w:numPr>
          <w:ilvl w:val="0"/>
          <w:numId w:val="35"/>
        </w:numPr>
      </w:pPr>
      <w:r>
        <w:t xml:space="preserve">Eleverne skriver på deres tidslinje. </w:t>
      </w:r>
    </w:p>
    <w:p w14:paraId="035744A2" w14:textId="77777777" w:rsidR="00730672" w:rsidRDefault="00915A1E" w:rsidP="00915A1E">
      <w:pPr>
        <w:pStyle w:val="Listeafsnit"/>
        <w:numPr>
          <w:ilvl w:val="0"/>
          <w:numId w:val="35"/>
        </w:numPr>
      </w:pPr>
      <w:r>
        <w:t>I klassen fortæller eleverne, hvad de har skrevet på tidslinjen, og hvilken betydning det har.</w:t>
      </w:r>
    </w:p>
    <w:p w14:paraId="04945E30" w14:textId="3F88EF75" w:rsidR="00915A1E" w:rsidRDefault="00915A1E" w:rsidP="00915A1E">
      <w:pPr>
        <w:pStyle w:val="Listeafsnit"/>
        <w:numPr>
          <w:ilvl w:val="0"/>
          <w:numId w:val="35"/>
        </w:numPr>
      </w:pPr>
      <w:r>
        <w:t>På baggrund af samtalen samler læreren pointer fra podcasten på tavlen.</w:t>
      </w:r>
    </w:p>
    <w:p w14:paraId="279316C9" w14:textId="77777777" w:rsidR="00915A1E" w:rsidRPr="00676A1E" w:rsidRDefault="00915A1E" w:rsidP="00915A1E">
      <w:pPr>
        <w:rPr>
          <w:b/>
          <w:bCs/>
        </w:rPr>
      </w:pPr>
      <w:r w:rsidRPr="00676A1E">
        <w:rPr>
          <w:b/>
          <w:bCs/>
        </w:rPr>
        <w:t>Holdninger til dansk udviklingsbistand:</w:t>
      </w:r>
    </w:p>
    <w:p w14:paraId="50DDF7E8" w14:textId="77777777" w:rsidR="00915A1E" w:rsidRDefault="00915A1E" w:rsidP="00915A1E">
      <w:r>
        <w:t xml:space="preserve">Eleverne inddeles i 5 grupper, som sætter sig ind i fem partiers holdning til udviklingsbistanden (Enhedslisten, Nye Borgerlige, Radikale, Socialdemokratiet, Konservative). Eleverne læser bl.a. nedenstående artikel fra altinget.dk, som de eventuelt også laver en diskursanalyse af.  </w:t>
      </w:r>
    </w:p>
    <w:p w14:paraId="6E7C65C8" w14:textId="77777777" w:rsidR="00915A1E" w:rsidRDefault="00915A1E" w:rsidP="00915A1E">
      <w:r>
        <w:t>Eleverne forbereder sig på en debat om udviklingsbistanden i klasserummet.</w:t>
      </w:r>
    </w:p>
    <w:p w14:paraId="35599614" w14:textId="1E3D78B7" w:rsidR="00915A1E" w:rsidRDefault="00915A1E" w:rsidP="00915A1E">
      <w:r>
        <w:t>To elever fra hver gruppe deltager i Debatten, som denne gang handler om, hvor Danmarks udviklingsbistand står, og hvordan den skal se ud i fremtiden. Læreren agerer Clement Kjersgaard.</w:t>
      </w:r>
    </w:p>
    <w:p w14:paraId="090ADB2A" w14:textId="77777777" w:rsidR="009A6D68" w:rsidRDefault="00006116" w:rsidP="00006116">
      <w:pPr>
        <w:rPr>
          <w:b/>
          <w:bCs/>
        </w:rPr>
      </w:pPr>
      <w:r w:rsidRPr="00EA378F">
        <w:rPr>
          <w:b/>
          <w:bCs/>
        </w:rPr>
        <w:t>Materiale:</w:t>
      </w:r>
    </w:p>
    <w:p w14:paraId="2FD1775D" w14:textId="31049196" w:rsidR="00006116" w:rsidRPr="009A6D68" w:rsidRDefault="00006116" w:rsidP="00006116">
      <w:pPr>
        <w:rPr>
          <w:b/>
          <w:bCs/>
        </w:rPr>
      </w:pPr>
      <w:r w:rsidRPr="00763709">
        <w:t>Nye Borgerlige: Afska</w:t>
      </w:r>
      <w:r>
        <w:t>f den danske</w:t>
      </w:r>
      <w:r w:rsidRPr="00763709">
        <w:t xml:space="preserve"> udviklingsbist</w:t>
      </w:r>
      <w:r>
        <w:t xml:space="preserve">and /af </w:t>
      </w:r>
      <w:r w:rsidRPr="00763709">
        <w:t>Peter Seier Christensen (NB)</w:t>
      </w:r>
      <w:r>
        <w:t xml:space="preserve"> i: altinget.dk 8.3.2021</w:t>
      </w:r>
      <w:r w:rsidR="00C728C0">
        <w:rPr>
          <w:b/>
          <w:bCs/>
        </w:rPr>
        <w:t xml:space="preserve">: </w:t>
      </w:r>
      <w:hyperlink r:id="rId30" w:history="1">
        <w:r w:rsidR="00C728C0" w:rsidRPr="00E46771">
          <w:rPr>
            <w:rStyle w:val="Hyperlink"/>
            <w:lang w:val="en-US"/>
          </w:rPr>
          <w:t>https://www.altinget.dk/udvikling/artikel/nye-borgerligere-afskaf-den-danske-udviklingsbistand</w:t>
        </w:r>
      </w:hyperlink>
    </w:p>
    <w:p w14:paraId="6538749E" w14:textId="654B9207" w:rsidR="00006116" w:rsidRDefault="00006116" w:rsidP="00006116">
      <w:pPr>
        <w:rPr>
          <w:lang w:val="en-US"/>
        </w:rPr>
      </w:pPr>
      <w:r w:rsidRPr="004022D0">
        <w:t>Enhedslisten: 20 års militæraktivisme har s</w:t>
      </w:r>
      <w:r>
        <w:t>at årtiers udviklingsarbejde over styr /af Christian Juhl (EL) i: altinget.dk 28.10.2021</w:t>
      </w:r>
      <w:r w:rsidR="00C728C0">
        <w:t xml:space="preserve">: </w:t>
      </w:r>
      <w:hyperlink r:id="rId31" w:history="1">
        <w:r w:rsidR="00C728C0" w:rsidRPr="00E46771">
          <w:rPr>
            <w:rStyle w:val="Hyperlink"/>
            <w:lang w:val="en-US"/>
          </w:rPr>
          <w:t>https://www.altinget.dk/udvikling/artikel/enhedslisten-20-aars-militaeraktivisme-har-sat-aartiers-udviklingsarbejde-over-styr</w:t>
        </w:r>
      </w:hyperlink>
    </w:p>
    <w:p w14:paraId="17FCE215" w14:textId="12ABCA4A" w:rsidR="00006116" w:rsidRDefault="00006116" w:rsidP="00006116">
      <w:pPr>
        <w:rPr>
          <w:lang w:val="en-US"/>
        </w:rPr>
      </w:pPr>
      <w:r w:rsidRPr="000B54FF">
        <w:t>Radikale: Udviklingsbistanden skal give m</w:t>
      </w:r>
      <w:r>
        <w:t>ennesker noget at leve for / af Anne Sophie Callesen (RV) i altinget.dk 14.9.2021</w:t>
      </w:r>
      <w:r w:rsidR="00C728C0">
        <w:t xml:space="preserve">: </w:t>
      </w:r>
      <w:r w:rsidRPr="003E250A">
        <w:rPr>
          <w:lang w:val="en-US"/>
        </w:rPr>
        <w:t xml:space="preserve"> </w:t>
      </w:r>
      <w:hyperlink r:id="rId32" w:history="1">
        <w:r w:rsidRPr="00F314A1">
          <w:rPr>
            <w:rStyle w:val="Hyperlink"/>
            <w:lang w:val="en-US"/>
          </w:rPr>
          <w:t>https://www.altinget.dk/udvikling/artikel/radikale-udviklingsbistanden-skal-give-mennesker-noget-at-leve-for</w:t>
        </w:r>
      </w:hyperlink>
    </w:p>
    <w:p w14:paraId="4468B238" w14:textId="3701C323" w:rsidR="00006116" w:rsidRDefault="00006116" w:rsidP="00006116">
      <w:pPr>
        <w:rPr>
          <w:lang w:val="en-US"/>
        </w:rPr>
      </w:pPr>
      <w:r w:rsidRPr="00324CD2">
        <w:t>Konservative: En stor del a</w:t>
      </w:r>
      <w:r>
        <w:t>d ulandsbistanden skal gå til klimatiltag og økonomisk udvikling /af Katarina Ammitzbøll i: altinget.dk 9.6.2021</w:t>
      </w:r>
      <w:r w:rsidR="00C728C0">
        <w:t xml:space="preserve">: </w:t>
      </w:r>
      <w:hyperlink r:id="rId33" w:history="1">
        <w:r w:rsidR="00C728C0" w:rsidRPr="00E46771">
          <w:rPr>
            <w:rStyle w:val="Hyperlink"/>
            <w:lang w:val="en-US"/>
          </w:rPr>
          <w:t>https://www.altinget.dk/udvikling/artikel/konservative-en-stor-del-af-ulandsbistanden-skal-gaa-til-klimatiltag-og-oekonomisk-udvikling</w:t>
        </w:r>
      </w:hyperlink>
    </w:p>
    <w:p w14:paraId="676C7274" w14:textId="2534105E" w:rsidR="00006116" w:rsidRDefault="00006116" w:rsidP="00006116">
      <w:pPr>
        <w:rPr>
          <w:lang w:val="en-US"/>
        </w:rPr>
      </w:pPr>
      <w:r w:rsidRPr="005D39AC">
        <w:lastRenderedPageBreak/>
        <w:t>Socialdemokratiet: Vi skal fortsat l</w:t>
      </w:r>
      <w:r>
        <w:t>eve op til FN’s mål for udviklingsbistanden / af Daniel Toft Jakobsen (S) i: altinget.dk 25.5.2021</w:t>
      </w:r>
      <w:r w:rsidR="00C728C0">
        <w:t xml:space="preserve">: </w:t>
      </w:r>
      <w:hyperlink r:id="rId34" w:history="1">
        <w:r w:rsidR="00C728C0" w:rsidRPr="00E46771">
          <w:rPr>
            <w:rStyle w:val="Hyperlink"/>
            <w:lang w:val="en-US"/>
          </w:rPr>
          <w:t>https://www.altinget.dk/udvikling/artikel/socialdemokratiet-vi-skal-fortsat-leve-op-til-fns-maal-for-udviklingsbistanden</w:t>
        </w:r>
      </w:hyperlink>
    </w:p>
    <w:p w14:paraId="5FAA983F" w14:textId="7AF20200" w:rsidR="00006116" w:rsidRDefault="00006116" w:rsidP="00006116">
      <w:r w:rsidRPr="009D6352">
        <w:t>(Der kan hentes flere d</w:t>
      </w:r>
      <w:r>
        <w:t>ebatindlæg om udviklingsbistanden på altinget.dk)</w:t>
      </w:r>
    </w:p>
    <w:p w14:paraId="3143BE2D" w14:textId="2028999C" w:rsidR="00E73983" w:rsidRDefault="00E73983" w:rsidP="00006116"/>
    <w:p w14:paraId="5099B13D" w14:textId="1D582E89" w:rsidR="00E73983" w:rsidRDefault="00E73983" w:rsidP="00E73983">
      <w:pPr>
        <w:pStyle w:val="Overskrift2"/>
      </w:pPr>
      <w:r>
        <w:t>Modul 4</w:t>
      </w:r>
    </w:p>
    <w:p w14:paraId="5DCD600D" w14:textId="77777777" w:rsidR="00E73983" w:rsidRDefault="00E73983" w:rsidP="00E73983">
      <w:pPr>
        <w:rPr>
          <w:b/>
          <w:bCs/>
        </w:rPr>
      </w:pPr>
      <w:r>
        <w:rPr>
          <w:b/>
          <w:bCs/>
        </w:rPr>
        <w:t xml:space="preserve">Fag: </w:t>
      </w:r>
      <w:r w:rsidRPr="00E73983">
        <w:t>Historie</w:t>
      </w:r>
    </w:p>
    <w:p w14:paraId="1ED590A7" w14:textId="6B03749F" w:rsidR="00E73983" w:rsidRDefault="00E73983" w:rsidP="00E73983">
      <w:r w:rsidRPr="008475E9">
        <w:rPr>
          <w:b/>
          <w:bCs/>
        </w:rPr>
        <w:t>Lektie:</w:t>
      </w:r>
      <w:r>
        <w:rPr>
          <w:b/>
          <w:bCs/>
        </w:rPr>
        <w:t xml:space="preserve"> </w:t>
      </w:r>
      <w:r>
        <w:t>Eleverne kan kigge på kilden ”Fælles om verden”, så de har et indtryk af den kilde, som de skal arbejde med i modulet, fx side 8-9, 17, 21, 30</w:t>
      </w:r>
    </w:p>
    <w:p w14:paraId="6383520D" w14:textId="77777777" w:rsidR="00E73983" w:rsidRPr="00797894" w:rsidRDefault="00E73983" w:rsidP="00E73983">
      <w:pPr>
        <w:rPr>
          <w:b/>
          <w:bCs/>
        </w:rPr>
      </w:pPr>
      <w:r w:rsidRPr="00797894">
        <w:rPr>
          <w:b/>
          <w:bCs/>
        </w:rPr>
        <w:t>Danmarks nationale strategi for udviklingsbistand</w:t>
      </w:r>
      <w:r>
        <w:rPr>
          <w:b/>
          <w:bCs/>
        </w:rPr>
        <w:t>:</w:t>
      </w:r>
    </w:p>
    <w:p w14:paraId="3FEF9BE2" w14:textId="59DBB57E" w:rsidR="00E73983" w:rsidRDefault="00E73983" w:rsidP="00E73983">
      <w:r>
        <w:t>Et bredt flertal bestående af regeringen, dvs. Socialdemokratiet, sammen med Enhedslisten, SF, Radikale, Venstre, Konservative, Kristendemokraterne og Alternativet har aftalt en strategi for Danmarks</w:t>
      </w:r>
      <w:r w:rsidR="000102EB">
        <w:t>udviklingsstrategi</w:t>
      </w:r>
      <w:r>
        <w:t xml:space="preserve"> 2021-2025, som hedder ”Fælles om verden”.</w:t>
      </w:r>
    </w:p>
    <w:p w14:paraId="663C11CE" w14:textId="77777777" w:rsidR="00E73983" w:rsidRDefault="00E73983" w:rsidP="00E73983">
      <w:r>
        <w:t xml:space="preserve">Link til strategien ”Fælles om verden”: </w:t>
      </w:r>
      <w:hyperlink r:id="rId35" w:history="1">
        <w:r w:rsidRPr="00F314A1">
          <w:rPr>
            <w:rStyle w:val="Hyperlink"/>
          </w:rPr>
          <w:t>https://um.dk/-/media/websites/umdk/danish-site/danida/strategi-og-prioriteter/udviklingsstrategi_faelles_om_verden_2021.ashx</w:t>
        </w:r>
      </w:hyperlink>
    </w:p>
    <w:p w14:paraId="1DA213B6" w14:textId="057B2322" w:rsidR="00E73983" w:rsidRPr="00E73983" w:rsidRDefault="00E73983" w:rsidP="00E73983">
      <w:pPr>
        <w:rPr>
          <w:b/>
          <w:bCs/>
        </w:rPr>
      </w:pPr>
      <w:r w:rsidRPr="008475E9">
        <w:rPr>
          <w:b/>
          <w:bCs/>
        </w:rPr>
        <w:t xml:space="preserve">Formål: </w:t>
      </w:r>
      <w:r>
        <w:rPr>
          <w:b/>
          <w:bCs/>
        </w:rPr>
        <w:t xml:space="preserve"> </w:t>
      </w:r>
      <w:r>
        <w:t>Eleverne skal arbejde med kildekritik og derved få indblik i regeringens udviklingspolitiske strategi Fælles om verden. Dertil får eleverne viden om danmarkshistorien.dk, hvor de kan finde kilder.</w:t>
      </w:r>
    </w:p>
    <w:p w14:paraId="02C1438E" w14:textId="77777777" w:rsidR="00E73983" w:rsidRPr="005B2626" w:rsidRDefault="00E73983" w:rsidP="00E73983">
      <w:pPr>
        <w:rPr>
          <w:b/>
          <w:bCs/>
        </w:rPr>
      </w:pPr>
      <w:r>
        <w:rPr>
          <w:b/>
          <w:bCs/>
        </w:rPr>
        <w:t>Kildekritisk analyse af ”</w:t>
      </w:r>
      <w:r w:rsidRPr="005B2626">
        <w:rPr>
          <w:b/>
          <w:bCs/>
        </w:rPr>
        <w:t>Fælles om verden</w:t>
      </w:r>
      <w:r>
        <w:rPr>
          <w:b/>
          <w:bCs/>
        </w:rPr>
        <w:t>”</w:t>
      </w:r>
      <w:r w:rsidRPr="005B2626">
        <w:rPr>
          <w:b/>
          <w:bCs/>
        </w:rPr>
        <w:t>:</w:t>
      </w:r>
    </w:p>
    <w:p w14:paraId="4B495C40" w14:textId="77777777" w:rsidR="00E73983" w:rsidRDefault="00E73983" w:rsidP="00E73983">
      <w:r>
        <w:t xml:space="preserve">Matrixgrupper: Eleverne arbejder først i grupper med hver sit kapitel i kilden, der er i alt fem kapitler. Dernæst deler eleverne deres viden i matrixgrupper. </w:t>
      </w:r>
    </w:p>
    <w:p w14:paraId="5864EFE6" w14:textId="77777777" w:rsidR="00E73983" w:rsidRDefault="00E73983" w:rsidP="00E73983">
      <w:r>
        <w:t>Grupperne kan her lave en historisk diskursanalyse af kapitlet.</w:t>
      </w:r>
    </w:p>
    <w:p w14:paraId="3DE569C9" w14:textId="77777777" w:rsidR="00E73983" w:rsidRPr="0068675C" w:rsidRDefault="00E73983" w:rsidP="00E73983">
      <w:pPr>
        <w:rPr>
          <w:b/>
          <w:bCs/>
        </w:rPr>
      </w:pPr>
      <w:r w:rsidRPr="0068675C">
        <w:rPr>
          <w:b/>
          <w:bCs/>
        </w:rPr>
        <w:t xml:space="preserve">Opsamling </w:t>
      </w:r>
      <w:r>
        <w:rPr>
          <w:b/>
          <w:bCs/>
        </w:rPr>
        <w:t>på kildekritisk arbejde</w:t>
      </w:r>
      <w:r w:rsidRPr="0068675C">
        <w:rPr>
          <w:b/>
          <w:bCs/>
        </w:rPr>
        <w:t>:</w:t>
      </w:r>
    </w:p>
    <w:p w14:paraId="25182461" w14:textId="77777777" w:rsidR="00E73983" w:rsidRDefault="00E73983" w:rsidP="00E73983">
      <w:r>
        <w:t xml:space="preserve">I klassen samles op på pointer i forbindelse med kilden ”Fælles om verden”. </w:t>
      </w:r>
    </w:p>
    <w:p w14:paraId="2A386758" w14:textId="77777777" w:rsidR="00E73983" w:rsidRDefault="00E73983" w:rsidP="00E73983">
      <w:r>
        <w:t>Læreren skriver på tavlen.</w:t>
      </w:r>
    </w:p>
    <w:p w14:paraId="723CF289" w14:textId="6537F128" w:rsidR="00E73983" w:rsidRDefault="00E73983" w:rsidP="00E73983">
      <w:pPr>
        <w:rPr>
          <w:b/>
          <w:bCs/>
        </w:rPr>
      </w:pPr>
      <w:r>
        <w:rPr>
          <w:b/>
          <w:bCs/>
        </w:rPr>
        <w:t>Danida</w:t>
      </w:r>
      <w:r w:rsidR="008813D2">
        <w:rPr>
          <w:b/>
          <w:bCs/>
        </w:rPr>
        <w:t>:</w:t>
      </w:r>
    </w:p>
    <w:p w14:paraId="2CE5E6B0" w14:textId="35F838F9" w:rsidR="00E73983" w:rsidRPr="00993EF9" w:rsidRDefault="00E73983" w:rsidP="00E73983">
      <w:r>
        <w:t>I grupper undersøger eleverne Danidas information om udviklingsbistand</w:t>
      </w:r>
      <w:r w:rsidR="00D02D5F">
        <w:t>:</w:t>
      </w:r>
      <w:r w:rsidRPr="00752363">
        <w:rPr>
          <w:lang w:val="en-US"/>
        </w:rPr>
        <w:t xml:space="preserve"> </w:t>
      </w:r>
      <w:hyperlink r:id="rId36" w:history="1">
        <w:r w:rsidRPr="00F314A1">
          <w:rPr>
            <w:rStyle w:val="Hyperlink"/>
            <w:lang w:val="en-US"/>
          </w:rPr>
          <w:t>https://openaid.um.dk/</w:t>
        </w:r>
      </w:hyperlink>
    </w:p>
    <w:p w14:paraId="24DFE455" w14:textId="77777777" w:rsidR="00D02D5F" w:rsidRDefault="00E73983" w:rsidP="00E73983">
      <w:pPr>
        <w:rPr>
          <w:b/>
          <w:bCs/>
          <w:lang w:val="en-US"/>
        </w:rPr>
      </w:pPr>
      <w:proofErr w:type="spellStart"/>
      <w:r w:rsidRPr="00CD7A8B">
        <w:rPr>
          <w:b/>
          <w:bCs/>
          <w:lang w:val="en-US"/>
        </w:rPr>
        <w:t>Arbejdsspørgsmål</w:t>
      </w:r>
      <w:proofErr w:type="spellEnd"/>
      <w:r w:rsidRPr="00CD7A8B">
        <w:rPr>
          <w:b/>
          <w:bCs/>
          <w:lang w:val="en-US"/>
        </w:rPr>
        <w:t xml:space="preserve"> </w:t>
      </w:r>
      <w:proofErr w:type="spellStart"/>
      <w:r w:rsidRPr="00CD7A8B">
        <w:rPr>
          <w:b/>
          <w:bCs/>
          <w:lang w:val="en-US"/>
        </w:rPr>
        <w:t>kan</w:t>
      </w:r>
      <w:proofErr w:type="spellEnd"/>
      <w:r w:rsidRPr="00CD7A8B">
        <w:rPr>
          <w:b/>
          <w:bCs/>
          <w:lang w:val="en-US"/>
        </w:rPr>
        <w:t xml:space="preserve"> </w:t>
      </w:r>
      <w:proofErr w:type="spellStart"/>
      <w:r w:rsidRPr="00CD7A8B">
        <w:rPr>
          <w:b/>
          <w:bCs/>
          <w:lang w:val="en-US"/>
        </w:rPr>
        <w:t>være</w:t>
      </w:r>
      <w:proofErr w:type="spellEnd"/>
      <w:r w:rsidRPr="00CD7A8B">
        <w:rPr>
          <w:b/>
          <w:bCs/>
          <w:lang w:val="en-US"/>
        </w:rPr>
        <w:t>:</w:t>
      </w:r>
    </w:p>
    <w:p w14:paraId="2C77DAE8" w14:textId="77777777" w:rsidR="00D02D5F" w:rsidRPr="00D02D5F" w:rsidRDefault="00E73983" w:rsidP="00E73983">
      <w:pPr>
        <w:pStyle w:val="Listeafsnit"/>
        <w:numPr>
          <w:ilvl w:val="0"/>
          <w:numId w:val="35"/>
        </w:numPr>
        <w:rPr>
          <w:b/>
          <w:bCs/>
          <w:lang w:val="en-US"/>
        </w:rPr>
      </w:pPr>
      <w:r w:rsidRPr="00954B03">
        <w:t>Hvor meget af Danmarks u</w:t>
      </w:r>
      <w:r>
        <w:t>dviklingsbistand er bilateral og multilateral?</w:t>
      </w:r>
    </w:p>
    <w:p w14:paraId="7EBD0A9E" w14:textId="77777777" w:rsidR="00D02D5F" w:rsidRPr="00D02D5F" w:rsidRDefault="00E73983" w:rsidP="00E73983">
      <w:pPr>
        <w:pStyle w:val="Listeafsnit"/>
        <w:numPr>
          <w:ilvl w:val="0"/>
          <w:numId w:val="35"/>
        </w:numPr>
        <w:rPr>
          <w:b/>
          <w:bCs/>
          <w:lang w:val="en-US"/>
        </w:rPr>
      </w:pPr>
      <w:r>
        <w:t>Hvilke områder i verden får udviklingsbistand?</w:t>
      </w:r>
    </w:p>
    <w:p w14:paraId="59BF237E" w14:textId="055A92C4" w:rsidR="00E73983" w:rsidRPr="00D02D5F" w:rsidRDefault="00E73983" w:rsidP="00E73983">
      <w:pPr>
        <w:pStyle w:val="Listeafsnit"/>
        <w:numPr>
          <w:ilvl w:val="0"/>
          <w:numId w:val="35"/>
        </w:numPr>
        <w:rPr>
          <w:b/>
          <w:bCs/>
          <w:lang w:val="en-US"/>
        </w:rPr>
      </w:pPr>
      <w:r>
        <w:t>Hvilken slags udviklingsbistand yder Danmark?</w:t>
      </w:r>
    </w:p>
    <w:p w14:paraId="14C17AEF" w14:textId="77777777" w:rsidR="00E73983" w:rsidRPr="00954B03" w:rsidRDefault="00E73983" w:rsidP="00E73983"/>
    <w:p w14:paraId="5D95EB5A" w14:textId="77777777" w:rsidR="00E73983" w:rsidRPr="00752363" w:rsidRDefault="00E73983" w:rsidP="00E73983">
      <w:pPr>
        <w:rPr>
          <w:b/>
          <w:bCs/>
          <w:lang w:val="en-US"/>
        </w:rPr>
      </w:pPr>
      <w:r w:rsidRPr="00752363">
        <w:rPr>
          <w:b/>
          <w:bCs/>
          <w:lang w:val="en-US"/>
        </w:rPr>
        <w:t>Danmarkshistorien.dk</w:t>
      </w:r>
    </w:p>
    <w:p w14:paraId="5AFE0C98" w14:textId="5FEEEF90" w:rsidR="00E73983" w:rsidRDefault="00E73983" w:rsidP="00E73983">
      <w:r>
        <w:t>I grupper finder eleverne kilder på danmarkhistorien.dk, som de kan sammenligne med ”Fælles om verden”</w:t>
      </w:r>
      <w:r w:rsidR="00BC616F">
        <w:t xml:space="preserve">: </w:t>
      </w:r>
      <w:hyperlink r:id="rId37" w:history="1">
        <w:r w:rsidR="00BC616F">
          <w:rPr>
            <w:rStyle w:val="cf01"/>
            <w:color w:val="0000FF"/>
            <w:u w:val="single"/>
          </w:rPr>
          <w:t>https://danmarkshistorien.dk/vis/materiale/dansk-udviklingsbistand</w:t>
        </w:r>
      </w:hyperlink>
    </w:p>
    <w:p w14:paraId="70C61FD6" w14:textId="30EA8585" w:rsidR="008813D2" w:rsidRDefault="008813D2" w:rsidP="00E73983"/>
    <w:p w14:paraId="301102E7" w14:textId="3685F342" w:rsidR="008813D2" w:rsidRDefault="008813D2" w:rsidP="008813D2">
      <w:pPr>
        <w:pStyle w:val="Overskrift2"/>
      </w:pPr>
      <w:r>
        <w:t>Modul 5</w:t>
      </w:r>
    </w:p>
    <w:p w14:paraId="4BD1EB7D" w14:textId="343044AD" w:rsidR="006873B2" w:rsidRDefault="006873B2" w:rsidP="006873B2">
      <w:r w:rsidRPr="006873B2">
        <w:rPr>
          <w:b/>
          <w:bCs/>
        </w:rPr>
        <w:t>Fag:</w:t>
      </w:r>
      <w:r>
        <w:t xml:space="preserve"> Historie og samfundsfag</w:t>
      </w:r>
    </w:p>
    <w:p w14:paraId="6AA42553" w14:textId="4670543C" w:rsidR="006873B2" w:rsidRDefault="006873B2" w:rsidP="006873B2">
      <w:r w:rsidRPr="00E75D71">
        <w:rPr>
          <w:b/>
          <w:bCs/>
        </w:rPr>
        <w:t>Projektarbejde</w:t>
      </w:r>
      <w:r>
        <w:rPr>
          <w:b/>
          <w:bCs/>
        </w:rPr>
        <w:t xml:space="preserve">: </w:t>
      </w:r>
      <w:r>
        <w:t>Eleverne skal i grupper lave et podcastindslag eller eventuelt en kronik om Danmarks udviklingsbistand</w:t>
      </w:r>
    </w:p>
    <w:p w14:paraId="3DABE2EE" w14:textId="77777777" w:rsidR="006873B2" w:rsidRPr="00244001" w:rsidRDefault="006873B2" w:rsidP="006873B2">
      <w:pPr>
        <w:rPr>
          <w:b/>
          <w:bCs/>
        </w:rPr>
      </w:pPr>
      <w:r w:rsidRPr="00244001">
        <w:rPr>
          <w:b/>
          <w:bCs/>
        </w:rPr>
        <w:t>Opgaveformuleringen lyder som følger:</w:t>
      </w:r>
    </w:p>
    <w:p w14:paraId="062DA8DE" w14:textId="77777777" w:rsidR="006873B2" w:rsidRDefault="006873B2" w:rsidP="006873B2">
      <w:r>
        <w:t xml:space="preserve">Find en problematik inden for emnet om Danmarks udviklingsbistand, som I gerne vil arbejde med. Det kan handle om prioriteringer af midler, diskurser, politiske uoverensstemmelser, succeser eller fiaskoer eller lignende. </w:t>
      </w:r>
    </w:p>
    <w:p w14:paraId="20B40F69" w14:textId="77777777" w:rsidR="006873B2" w:rsidRDefault="006873B2" w:rsidP="006873B2">
      <w:r>
        <w:t>I skal i gruppen grave jer ned i jeres område, så I kan lave et podcastindslag eller en kronik.</w:t>
      </w:r>
    </w:p>
    <w:p w14:paraId="36C002EA" w14:textId="77777777" w:rsidR="006873B2" w:rsidRDefault="006873B2" w:rsidP="006873B2">
      <w:r>
        <w:t>I skal i jeres produkt både inddrage historie og samfundsfag.</w:t>
      </w:r>
    </w:p>
    <w:p w14:paraId="7F3CA7B1" w14:textId="77777777" w:rsidR="006873B2" w:rsidRDefault="006873B2" w:rsidP="006873B2">
      <w:r>
        <w:t>Krav til produktet er, at:</w:t>
      </w:r>
    </w:p>
    <w:p w14:paraId="54FA2597" w14:textId="2448108E" w:rsidR="006873B2" w:rsidRDefault="006873B2" w:rsidP="006873B2">
      <w:pPr>
        <w:pStyle w:val="Listeafsnit"/>
        <w:numPr>
          <w:ilvl w:val="0"/>
          <w:numId w:val="34"/>
        </w:numPr>
        <w:spacing w:before="0" w:after="160" w:line="259" w:lineRule="auto"/>
      </w:pPr>
      <w:r>
        <w:t>I skal bruge minimum to historiske kilder, som I forholder je</w:t>
      </w:r>
      <w:r w:rsidR="009A018F">
        <w:t>r</w:t>
      </w:r>
      <w:r>
        <w:t xml:space="preserve"> kildekritisk til</w:t>
      </w:r>
    </w:p>
    <w:p w14:paraId="1B78D595" w14:textId="77777777" w:rsidR="00D1431F" w:rsidRDefault="00D1431F" w:rsidP="00D1431F">
      <w:pPr>
        <w:pStyle w:val="Listeafsnit"/>
        <w:numPr>
          <w:ilvl w:val="0"/>
          <w:numId w:val="34"/>
        </w:numPr>
        <w:spacing w:before="0" w:after="160" w:line="259" w:lineRule="auto"/>
      </w:pPr>
      <w:r>
        <w:t>I skal bruge faglige begreber, teorier og modeller</w:t>
      </w:r>
    </w:p>
    <w:p w14:paraId="05A67832" w14:textId="77777777" w:rsidR="00D1431F" w:rsidRDefault="00D1431F" w:rsidP="00D1431F">
      <w:pPr>
        <w:pStyle w:val="Listeafsnit"/>
        <w:numPr>
          <w:ilvl w:val="0"/>
          <w:numId w:val="34"/>
        </w:numPr>
        <w:spacing w:before="0" w:after="160" w:line="259" w:lineRule="auto"/>
      </w:pPr>
      <w:r>
        <w:t>I skal bruge både kvalitativ og kvantitativ empiri</w:t>
      </w:r>
    </w:p>
    <w:p w14:paraId="5E5DB914" w14:textId="77777777" w:rsidR="00D1431F" w:rsidRDefault="00D1431F" w:rsidP="00D1431F">
      <w:r>
        <w:t>I har 3 moduler til at lave produktet.</w:t>
      </w:r>
    </w:p>
    <w:p w14:paraId="1DE888CE" w14:textId="77777777" w:rsidR="00D1431F" w:rsidRPr="00244001" w:rsidRDefault="00D1431F" w:rsidP="00D1431F">
      <w:pPr>
        <w:rPr>
          <w:b/>
          <w:bCs/>
        </w:rPr>
      </w:pPr>
      <w:r w:rsidRPr="00244001">
        <w:rPr>
          <w:b/>
          <w:bCs/>
        </w:rPr>
        <w:t>Deadlines undervejs i projektet kan være:</w:t>
      </w:r>
    </w:p>
    <w:p w14:paraId="7CD50EFD" w14:textId="77777777" w:rsidR="00D1431F" w:rsidRDefault="00D1431F" w:rsidP="00D1431F">
      <w:r>
        <w:t>Valg af problematik – hvori består problematikken?</w:t>
      </w:r>
    </w:p>
    <w:p w14:paraId="14ACFD0B" w14:textId="77777777" w:rsidR="00D1431F" w:rsidRDefault="00D1431F" w:rsidP="00D1431F">
      <w:r>
        <w:t>Valg af materiale til produkt – hvad har vi med til historie og til samfundsfag?</w:t>
      </w:r>
    </w:p>
    <w:p w14:paraId="4B744FA9" w14:textId="77777777" w:rsidR="00D1431F" w:rsidRDefault="00D1431F" w:rsidP="00D1431F">
      <w:r>
        <w:t>Opbygning af podcastindslag/kronik</w:t>
      </w:r>
    </w:p>
    <w:p w14:paraId="2A613FE2" w14:textId="39CFF59D" w:rsidR="00D1431F" w:rsidRDefault="00D1431F" w:rsidP="00D1431F">
      <w:pPr>
        <w:spacing w:before="0" w:after="160" w:line="259" w:lineRule="auto"/>
      </w:pPr>
      <w:r>
        <w:t>Kildekritiske analyser</w:t>
      </w:r>
    </w:p>
    <w:p w14:paraId="7A0E6A1D" w14:textId="6EBDD116" w:rsidR="00D1431F" w:rsidRDefault="00D1431F" w:rsidP="00D1431F">
      <w:pPr>
        <w:spacing w:before="0" w:after="160" w:line="259" w:lineRule="auto"/>
      </w:pPr>
    </w:p>
    <w:p w14:paraId="030B281D" w14:textId="6A0E988E" w:rsidR="00D1431F" w:rsidRDefault="00D1431F" w:rsidP="00D1431F">
      <w:pPr>
        <w:pStyle w:val="Overskrift2"/>
      </w:pPr>
      <w:r>
        <w:t>Modul 6</w:t>
      </w:r>
    </w:p>
    <w:p w14:paraId="4CFF7FA3" w14:textId="0A075E38" w:rsidR="00D1431F" w:rsidRDefault="00D1431F" w:rsidP="00D1431F">
      <w:r w:rsidRPr="00D1431F">
        <w:rPr>
          <w:b/>
          <w:bCs/>
        </w:rPr>
        <w:t>Fag:</w:t>
      </w:r>
      <w:r>
        <w:t xml:space="preserve"> Samfundsfag og historie </w:t>
      </w:r>
    </w:p>
    <w:p w14:paraId="4CE6FC48" w14:textId="77777777" w:rsidR="00993EF9" w:rsidRPr="00993EF9" w:rsidRDefault="00993EF9" w:rsidP="00993EF9">
      <w:pPr>
        <w:rPr>
          <w:b/>
          <w:bCs/>
        </w:rPr>
      </w:pPr>
      <w:r w:rsidRPr="00993EF9">
        <w:rPr>
          <w:b/>
          <w:bCs/>
        </w:rPr>
        <w:t>Projektarbejde</w:t>
      </w:r>
    </w:p>
    <w:p w14:paraId="48012924" w14:textId="1C7DF13E" w:rsidR="00D1431F" w:rsidRDefault="00D1431F" w:rsidP="00D1431F"/>
    <w:p w14:paraId="11B1A711" w14:textId="1AA8BFCB" w:rsidR="00D1431F" w:rsidRDefault="00D1431F" w:rsidP="00D1431F">
      <w:pPr>
        <w:pStyle w:val="Overskrift2"/>
      </w:pPr>
      <w:r>
        <w:lastRenderedPageBreak/>
        <w:t>Modul 7</w:t>
      </w:r>
    </w:p>
    <w:p w14:paraId="676303AD" w14:textId="77777777" w:rsidR="00D1431F" w:rsidRDefault="00D1431F" w:rsidP="00D1431F">
      <w:r w:rsidRPr="00D1431F">
        <w:rPr>
          <w:b/>
          <w:bCs/>
        </w:rPr>
        <w:t>Fag:</w:t>
      </w:r>
      <w:r>
        <w:t xml:space="preserve"> Samfundsfag og historie </w:t>
      </w:r>
    </w:p>
    <w:p w14:paraId="5C90EF25" w14:textId="2CEEB082" w:rsidR="00D1431F" w:rsidRPr="00993EF9" w:rsidRDefault="00D1431F" w:rsidP="00D1431F">
      <w:pPr>
        <w:rPr>
          <w:b/>
          <w:bCs/>
        </w:rPr>
      </w:pPr>
      <w:r w:rsidRPr="00993EF9">
        <w:rPr>
          <w:b/>
          <w:bCs/>
        </w:rPr>
        <w:t>Projektarbejde</w:t>
      </w:r>
    </w:p>
    <w:p w14:paraId="5BF630D5" w14:textId="475054C9" w:rsidR="00B12F8F" w:rsidRDefault="00B12F8F" w:rsidP="00D1431F"/>
    <w:p w14:paraId="71774E2C" w14:textId="49647B64" w:rsidR="00B12F8F" w:rsidRDefault="00B12F8F" w:rsidP="00B12F8F">
      <w:pPr>
        <w:pStyle w:val="Overskrift2"/>
      </w:pPr>
      <w:r>
        <w:t>Modul 8</w:t>
      </w:r>
    </w:p>
    <w:p w14:paraId="08FEE593" w14:textId="77777777" w:rsidR="00B12F8F" w:rsidRDefault="00B12F8F" w:rsidP="00B12F8F">
      <w:r w:rsidRPr="00D1431F">
        <w:rPr>
          <w:b/>
          <w:bCs/>
        </w:rPr>
        <w:t>Fag:</w:t>
      </w:r>
      <w:r>
        <w:t xml:space="preserve"> Samfundsfag og historie </w:t>
      </w:r>
    </w:p>
    <w:p w14:paraId="0B0947CA" w14:textId="0059E4D8" w:rsidR="00475E56" w:rsidRDefault="00475E56" w:rsidP="00475E56">
      <w:pPr>
        <w:rPr>
          <w:b/>
          <w:bCs/>
        </w:rPr>
      </w:pPr>
      <w:r w:rsidRPr="00E540A3">
        <w:rPr>
          <w:b/>
          <w:bCs/>
        </w:rPr>
        <w:t>Præsentation</w:t>
      </w:r>
    </w:p>
    <w:p w14:paraId="7E13B7DE" w14:textId="77777777" w:rsidR="00475E56" w:rsidRDefault="00475E56" w:rsidP="00475E56">
      <w:r>
        <w:t>Grupperne præsenterer deres produkter for klassen, som giver feedback.</w:t>
      </w:r>
    </w:p>
    <w:p w14:paraId="6C149240" w14:textId="77777777" w:rsidR="00475E56" w:rsidRPr="00043D51" w:rsidRDefault="00475E56" w:rsidP="00475E56">
      <w:pPr>
        <w:rPr>
          <w:b/>
          <w:bCs/>
        </w:rPr>
      </w:pPr>
      <w:r w:rsidRPr="00043D51">
        <w:rPr>
          <w:b/>
          <w:bCs/>
        </w:rPr>
        <w:t xml:space="preserve">Afsluttende </w:t>
      </w:r>
      <w:r>
        <w:rPr>
          <w:b/>
          <w:bCs/>
        </w:rPr>
        <w:t>evaluering</w:t>
      </w:r>
      <w:r w:rsidRPr="00043D51">
        <w:rPr>
          <w:b/>
          <w:bCs/>
        </w:rPr>
        <w:t>:</w:t>
      </w:r>
    </w:p>
    <w:p w14:paraId="6C3B8E32" w14:textId="77777777" w:rsidR="00475E56" w:rsidRDefault="00475E56" w:rsidP="00475E56">
      <w:r>
        <w:t>Evalueringen kan laves som 5 minutters hurtigskriv:</w:t>
      </w:r>
    </w:p>
    <w:p w14:paraId="35B9E7FC" w14:textId="43CAF233" w:rsidR="00B12F8F" w:rsidRDefault="00475E56" w:rsidP="00475E56">
      <w:r>
        <w:t>Hvad har jeg lært i dette forløb?</w:t>
      </w:r>
    </w:p>
    <w:p w14:paraId="6FD18D31" w14:textId="77777777" w:rsidR="00B12F8F" w:rsidRDefault="00B12F8F" w:rsidP="00D1431F"/>
    <w:p w14:paraId="269CA886" w14:textId="77777777" w:rsidR="00D1431F" w:rsidRDefault="00D1431F" w:rsidP="00D1431F"/>
    <w:p w14:paraId="56F858FD" w14:textId="342DFA90" w:rsidR="00D1431F" w:rsidRDefault="00D1431F" w:rsidP="00D1431F"/>
    <w:p w14:paraId="62F23702" w14:textId="77777777" w:rsidR="00D1431F" w:rsidRPr="00D1431F" w:rsidRDefault="00D1431F" w:rsidP="00D1431F"/>
    <w:p w14:paraId="3AC76329" w14:textId="77777777" w:rsidR="006873B2" w:rsidRPr="006873B2" w:rsidRDefault="006873B2" w:rsidP="006873B2"/>
    <w:p w14:paraId="38A13395" w14:textId="77777777" w:rsidR="008813D2" w:rsidRPr="008813D2" w:rsidRDefault="008813D2" w:rsidP="008813D2"/>
    <w:p w14:paraId="374CB3E9" w14:textId="77777777" w:rsidR="00006116" w:rsidRDefault="00006116" w:rsidP="00915A1E"/>
    <w:sectPr w:rsidR="00006116" w:rsidSect="00181AD2">
      <w:headerReference w:type="default" r:id="rId38"/>
      <w:footerReference w:type="even" r:id="rId39"/>
      <w:footerReference w:type="default" r:id="rId40"/>
      <w:footerReference w:type="first" r:id="rId41"/>
      <w:pgSz w:w="11900" w:h="16840"/>
      <w:pgMar w:top="1701" w:right="1418" w:bottom="1701" w:left="255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DAE5A8" w14:textId="77777777" w:rsidR="00B03247" w:rsidRDefault="00B03247" w:rsidP="0013288E">
      <w:r>
        <w:separator/>
      </w:r>
    </w:p>
  </w:endnote>
  <w:endnote w:type="continuationSeparator" w:id="0">
    <w:p w14:paraId="36B2F530" w14:textId="77777777" w:rsidR="00B03247" w:rsidRDefault="00B03247" w:rsidP="00132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8247724-0D78-4152-8F54-3794413760A9}"/>
    <w:embedBold r:id="rId2" w:fontKey="{93E2F927-7826-403C-A640-A8B587C263DF}"/>
    <w:embedItalic r:id="rId3" w:fontKey="{783DCF9F-384A-4662-B3AD-DBCC67E6AF6F}"/>
    <w:embedBoldItalic r:id="rId4" w:fontKey="{36F0F617-9085-456C-8362-7CAFCADD0427}"/>
  </w:font>
  <w:font w:name="HelveticaNeueLT Std">
    <w:altName w:val="Arial"/>
    <w:charset w:val="00"/>
    <w:family w:val="swiss"/>
    <w:pitch w:val="variable"/>
  </w:font>
  <w:font w:name="Teko Medium">
    <w:altName w:val="Mangal"/>
    <w:charset w:val="4D"/>
    <w:family w:val="auto"/>
    <w:pitch w:val="variable"/>
    <w:sig w:usb0="00008003" w:usb1="00000000" w:usb2="00000000" w:usb3="00000000" w:csb0="00000093" w:csb1="00000000"/>
  </w:font>
  <w:font w:name="Teko-Regular">
    <w:altName w:val="Mangal"/>
    <w:charset w:val="4D"/>
    <w:family w:val="auto"/>
    <w:pitch w:val="variable"/>
    <w:sig w:usb0="00008003" w:usb1="00000000" w:usb2="00000000" w:usb3="00000000" w:csb0="00000093" w:csb1="00000000"/>
  </w:font>
  <w:font w:name="Times New Roman (Body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4C01D4E-5748-4072-BDC7-081B4296C9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809206312"/>
      <w:docPartObj>
        <w:docPartGallery w:val="Page Numbers (Bottom of Page)"/>
        <w:docPartUnique/>
      </w:docPartObj>
    </w:sdtPr>
    <w:sdtContent>
      <w:p w14:paraId="1B256422" w14:textId="77777777" w:rsidR="00E224CD" w:rsidRDefault="00E224CD" w:rsidP="007A573A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sdt>
    <w:sdtPr>
      <w:rPr>
        <w:rStyle w:val="Sidetal"/>
      </w:rPr>
      <w:id w:val="33007294"/>
      <w:docPartObj>
        <w:docPartGallery w:val="Page Numbers (Bottom of Page)"/>
        <w:docPartUnique/>
      </w:docPartObj>
    </w:sdtPr>
    <w:sdtContent>
      <w:p w14:paraId="047F224E" w14:textId="77777777" w:rsidR="002920DD" w:rsidRDefault="002920DD" w:rsidP="00E224CD">
        <w:pPr>
          <w:pStyle w:val="Sidefod"/>
          <w:framePr w:wrap="none" w:vAnchor="text" w:hAnchor="margin" w:xAlign="outside" w:y="1"/>
          <w:ind w:right="360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1C53B56C" w14:textId="77777777" w:rsidR="002920DD" w:rsidRDefault="002920DD" w:rsidP="002920DD">
    <w:pPr>
      <w:pStyle w:val="Sidefod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759F5" w14:textId="06715950" w:rsidR="00085B92" w:rsidRPr="00064BF3" w:rsidRDefault="006F4D06" w:rsidP="00CE7140">
    <w:pPr>
      <w:pStyle w:val="Sidefod"/>
      <w:tabs>
        <w:tab w:val="clear" w:pos="4680"/>
        <w:tab w:val="clear" w:pos="9360"/>
        <w:tab w:val="right" w:pos="9064"/>
      </w:tabs>
    </w:pPr>
    <w:r>
      <w:t>Udviklingsbistandens historie</w:t>
    </w:r>
    <w:r w:rsidR="002D3C35">
      <w:tab/>
    </w:r>
    <w:r w:rsidR="00085B92">
      <w:fldChar w:fldCharType="begin"/>
    </w:r>
    <w:r w:rsidR="00085B92">
      <w:instrText xml:space="preserve"> PAGE  \* MERGEFORMAT </w:instrText>
    </w:r>
    <w:r w:rsidR="00085B92">
      <w:fldChar w:fldCharType="separate"/>
    </w:r>
    <w:r w:rsidR="00085B92">
      <w:rPr>
        <w:noProof/>
      </w:rPr>
      <w:t>1</w:t>
    </w:r>
    <w:r w:rsidR="00085B92">
      <w:fldChar w:fldCharType="end"/>
    </w:r>
    <w:r w:rsidR="00085B92">
      <w:t>/</w:t>
    </w:r>
    <w:fldSimple w:instr=" SECTIONPAGES  \* MERGEFORMAT ">
      <w:r w:rsidR="009F5A41">
        <w:rPr>
          <w:noProof/>
        </w:rPr>
        <w:t>7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A290C" w14:textId="13928710" w:rsidR="002920DD" w:rsidRDefault="00FA60D0" w:rsidP="00206610">
    <w:pPr>
      <w:pStyle w:val="Sidefod"/>
      <w:tabs>
        <w:tab w:val="clear" w:pos="4680"/>
        <w:tab w:val="clear" w:pos="9360"/>
        <w:tab w:val="center" w:pos="4111"/>
        <w:tab w:val="right" w:pos="9064"/>
      </w:tabs>
    </w:pPr>
    <w:r>
      <w:rPr>
        <w:noProof/>
      </w:rPr>
      <w:drawing>
        <wp:anchor distT="0" distB="0" distL="114300" distR="114300" simplePos="0" relativeHeight="251667456" behindDoc="1" locked="0" layoutInCell="1" allowOverlap="1" wp14:anchorId="205D4D75" wp14:editId="01CF1E3D">
          <wp:simplePos x="0" y="0"/>
          <wp:positionH relativeFrom="column">
            <wp:posOffset>-2209</wp:posOffset>
          </wp:positionH>
          <wp:positionV relativeFrom="paragraph">
            <wp:posOffset>-572135</wp:posOffset>
          </wp:positionV>
          <wp:extent cx="485030" cy="485030"/>
          <wp:effectExtent l="0" t="0" r="0" b="0"/>
          <wp:wrapNone/>
          <wp:docPr id="9" name="Picture 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, company name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030" cy="485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3C35">
      <w:tab/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t>1</w:t>
    </w:r>
    <w:r>
      <w:fldChar w:fldCharType="end"/>
    </w:r>
    <w:r>
      <w:t>/</w:t>
    </w:r>
    <w:fldSimple w:instr=" SECTIONPAGES  \* MERGEFORMAT ">
      <w:r w:rsidR="009F5A41">
        <w:rPr>
          <w:noProof/>
        </w:rPr>
        <w:t>7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010BB5" w14:textId="77777777" w:rsidR="00B03247" w:rsidRDefault="00B03247" w:rsidP="0013288E">
      <w:r>
        <w:separator/>
      </w:r>
    </w:p>
  </w:footnote>
  <w:footnote w:type="continuationSeparator" w:id="0">
    <w:p w14:paraId="0F467832" w14:textId="77777777" w:rsidR="00B03247" w:rsidRDefault="00B03247" w:rsidP="00132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B8C8E" w14:textId="77777777" w:rsidR="000B2F3A" w:rsidRDefault="00F00A96" w:rsidP="001E5708">
    <w:pPr>
      <w:pStyle w:val="Sidehoved"/>
    </w:pPr>
    <w:r w:rsidRPr="000B2F3A">
      <w:rPr>
        <w:noProof/>
      </w:rPr>
      <w:drawing>
        <wp:anchor distT="0" distB="0" distL="114300" distR="114300" simplePos="0" relativeHeight="251664384" behindDoc="0" locked="0" layoutInCell="1" allowOverlap="1" wp14:anchorId="6B881AE1" wp14:editId="5F7C0DFE">
          <wp:simplePos x="0" y="0"/>
          <wp:positionH relativeFrom="margin">
            <wp:align>right</wp:align>
          </wp:positionH>
          <wp:positionV relativeFrom="line">
            <wp:posOffset>0</wp:posOffset>
          </wp:positionV>
          <wp:extent cx="943200" cy="370800"/>
          <wp:effectExtent l="0" t="0" r="0" b="0"/>
          <wp:wrapSquare wrapText="bothSides"/>
          <wp:docPr id="4" name="Picture 4" descr="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200" cy="37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09EFB0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F54A08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14373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30C21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9FA377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4A0B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C685FA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0052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A6459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C9C96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A66B7E"/>
    <w:multiLevelType w:val="multilevel"/>
    <w:tmpl w:val="9E10519A"/>
    <w:styleLink w:val="CurrentList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1" w15:restartNumberingAfterBreak="0">
    <w:nsid w:val="10D576E1"/>
    <w:multiLevelType w:val="hybridMultilevel"/>
    <w:tmpl w:val="85B4DE24"/>
    <w:lvl w:ilvl="0" w:tplc="486E0B94">
      <w:start w:val="1"/>
      <w:numFmt w:val="bullet"/>
      <w:lvlText w:val="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11662D0B"/>
    <w:multiLevelType w:val="multilevel"/>
    <w:tmpl w:val="04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AC2436"/>
    <w:multiLevelType w:val="hybridMultilevel"/>
    <w:tmpl w:val="989C28FA"/>
    <w:lvl w:ilvl="0" w:tplc="4EDE261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9B2BD9"/>
    <w:multiLevelType w:val="multilevel"/>
    <w:tmpl w:val="949A4EB8"/>
    <w:styleLink w:val="CurrentList13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4B901D7"/>
    <w:multiLevelType w:val="multilevel"/>
    <w:tmpl w:val="71D0BEF8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9E2051F"/>
    <w:multiLevelType w:val="multilevel"/>
    <w:tmpl w:val="CC4061C6"/>
    <w:styleLink w:val="CurrentList1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7" w15:restartNumberingAfterBreak="0">
    <w:nsid w:val="36743C3A"/>
    <w:multiLevelType w:val="multilevel"/>
    <w:tmpl w:val="1BBEA33E"/>
    <w:styleLink w:val="CurrentList4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18" w15:restartNumberingAfterBreak="0">
    <w:nsid w:val="3BC3603E"/>
    <w:multiLevelType w:val="hybridMultilevel"/>
    <w:tmpl w:val="B130180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9C261E"/>
    <w:multiLevelType w:val="multilevel"/>
    <w:tmpl w:val="1BF00536"/>
    <w:styleLink w:val="CurrentList5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0" w15:restartNumberingAfterBreak="0">
    <w:nsid w:val="41AC2F06"/>
    <w:multiLevelType w:val="hybridMultilevel"/>
    <w:tmpl w:val="4A6EE4A2"/>
    <w:lvl w:ilvl="0" w:tplc="7326E2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>
      <w:start w:val="1"/>
      <w:numFmt w:val="lowerRoman"/>
      <w:lvlText w:val="%3."/>
      <w:lvlJc w:val="right"/>
      <w:pPr>
        <w:ind w:left="2520" w:hanging="180"/>
      </w:pPr>
    </w:lvl>
    <w:lvl w:ilvl="3" w:tplc="9AFE85AA">
      <w:start w:val="1"/>
      <w:numFmt w:val="decimal"/>
      <w:lvlText w:val="%4)"/>
      <w:lvlJc w:val="left"/>
      <w:pPr>
        <w:ind w:left="3240" w:hanging="360"/>
      </w:pPr>
      <w:rPr>
        <w:rFonts w:hint="default"/>
        <w:color w:val="000000"/>
      </w:r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33308DD"/>
    <w:multiLevelType w:val="hybridMultilevel"/>
    <w:tmpl w:val="6BB0B5B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AD172D"/>
    <w:multiLevelType w:val="hybridMultilevel"/>
    <w:tmpl w:val="64AEE7E6"/>
    <w:lvl w:ilvl="0" w:tplc="90E8AC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69E37A8"/>
    <w:multiLevelType w:val="hybridMultilevel"/>
    <w:tmpl w:val="91D41530"/>
    <w:lvl w:ilvl="0" w:tplc="C0EA74C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267B94"/>
    <w:multiLevelType w:val="hybridMultilevel"/>
    <w:tmpl w:val="6730127E"/>
    <w:lvl w:ilvl="0" w:tplc="F37463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17F1C58"/>
    <w:multiLevelType w:val="hybridMultilevel"/>
    <w:tmpl w:val="AAE82530"/>
    <w:lvl w:ilvl="0" w:tplc="6CDA8304">
      <w:numFmt w:val="bullet"/>
      <w:lvlText w:val="-"/>
      <w:lvlJc w:val="left"/>
      <w:pPr>
        <w:ind w:left="473" w:hanging="360"/>
      </w:pPr>
      <w:rPr>
        <w:rFonts w:ascii="Times New Roman" w:eastAsia="HelveticaNeueLT Std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6" w15:restartNumberingAfterBreak="0">
    <w:nsid w:val="630808B1"/>
    <w:multiLevelType w:val="multilevel"/>
    <w:tmpl w:val="D360C02E"/>
    <w:styleLink w:val="CurrentList10"/>
    <w:lvl w:ilvl="0">
      <w:start w:val="1"/>
      <w:numFmt w:val="bullet"/>
      <w:lvlText w:val=""/>
      <w:lvlJc w:val="left"/>
      <w:pPr>
        <w:ind w:left="1134" w:hanging="113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 w15:restartNumberingAfterBreak="0">
    <w:nsid w:val="664F2437"/>
    <w:multiLevelType w:val="multilevel"/>
    <w:tmpl w:val="B2B67B9E"/>
    <w:styleLink w:val="CurrentList9"/>
    <w:lvl w:ilvl="0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8" w15:restartNumberingAfterBreak="0">
    <w:nsid w:val="66B16D23"/>
    <w:multiLevelType w:val="multilevel"/>
    <w:tmpl w:val="D8F4AB7E"/>
    <w:styleLink w:val="CurrentList11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9" w15:restartNumberingAfterBreak="0">
    <w:nsid w:val="6B90517E"/>
    <w:multiLevelType w:val="multilevel"/>
    <w:tmpl w:val="04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6F5842D9"/>
    <w:multiLevelType w:val="multilevel"/>
    <w:tmpl w:val="7C7AB590"/>
    <w:styleLink w:val="CurrentList3"/>
    <w:lvl w:ilvl="0">
      <w:start w:val="1"/>
      <w:numFmt w:val="decimal"/>
      <w:lvlText w:val="%1)"/>
      <w:lvlJc w:val="left"/>
      <w:pPr>
        <w:ind w:left="1134" w:firstLine="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701" w:hanging="207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268" w:hanging="41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1" w15:restartNumberingAfterBreak="0">
    <w:nsid w:val="7218443E"/>
    <w:multiLevelType w:val="multilevel"/>
    <w:tmpl w:val="D8F4AB7E"/>
    <w:styleLink w:val="CurrentList12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2" w15:restartNumberingAfterBreak="0">
    <w:nsid w:val="7341505F"/>
    <w:multiLevelType w:val="hybridMultilevel"/>
    <w:tmpl w:val="7354F34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C902BC"/>
    <w:multiLevelType w:val="multilevel"/>
    <w:tmpl w:val="DDFEF6A0"/>
    <w:styleLink w:val="CurrentList8"/>
    <w:lvl w:ilvl="0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4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8631196">
    <w:abstractNumId w:val="18"/>
  </w:num>
  <w:num w:numId="2" w16cid:durableId="1759331220">
    <w:abstractNumId w:val="34"/>
  </w:num>
  <w:num w:numId="3" w16cid:durableId="1632441128">
    <w:abstractNumId w:val="32"/>
  </w:num>
  <w:num w:numId="4" w16cid:durableId="1536774731">
    <w:abstractNumId w:val="24"/>
  </w:num>
  <w:num w:numId="5" w16cid:durableId="640617512">
    <w:abstractNumId w:val="20"/>
  </w:num>
  <w:num w:numId="6" w16cid:durableId="1769157185">
    <w:abstractNumId w:val="22"/>
  </w:num>
  <w:num w:numId="7" w16cid:durableId="230848532">
    <w:abstractNumId w:val="15"/>
  </w:num>
  <w:num w:numId="8" w16cid:durableId="994722498">
    <w:abstractNumId w:val="16"/>
  </w:num>
  <w:num w:numId="9" w16cid:durableId="1453206277">
    <w:abstractNumId w:val="10"/>
  </w:num>
  <w:num w:numId="10" w16cid:durableId="1990556774">
    <w:abstractNumId w:val="30"/>
  </w:num>
  <w:num w:numId="11" w16cid:durableId="1023484513">
    <w:abstractNumId w:val="17"/>
  </w:num>
  <w:num w:numId="12" w16cid:durableId="1361515643">
    <w:abstractNumId w:val="19"/>
  </w:num>
  <w:num w:numId="13" w16cid:durableId="1128860005">
    <w:abstractNumId w:val="29"/>
  </w:num>
  <w:num w:numId="14" w16cid:durableId="1704019830">
    <w:abstractNumId w:val="12"/>
  </w:num>
  <w:num w:numId="15" w16cid:durableId="576938124">
    <w:abstractNumId w:val="11"/>
  </w:num>
  <w:num w:numId="16" w16cid:durableId="991521037">
    <w:abstractNumId w:val="33"/>
  </w:num>
  <w:num w:numId="17" w16cid:durableId="2138911316">
    <w:abstractNumId w:val="27"/>
  </w:num>
  <w:num w:numId="18" w16cid:durableId="1303466998">
    <w:abstractNumId w:val="26"/>
  </w:num>
  <w:num w:numId="19" w16cid:durableId="832649527">
    <w:abstractNumId w:val="25"/>
  </w:num>
  <w:num w:numId="20" w16cid:durableId="823551867">
    <w:abstractNumId w:val="28"/>
  </w:num>
  <w:num w:numId="21" w16cid:durableId="1660814589">
    <w:abstractNumId w:val="31"/>
  </w:num>
  <w:num w:numId="22" w16cid:durableId="1373071313">
    <w:abstractNumId w:val="14"/>
  </w:num>
  <w:num w:numId="23" w16cid:durableId="790586933">
    <w:abstractNumId w:val="0"/>
  </w:num>
  <w:num w:numId="24" w16cid:durableId="2109233768">
    <w:abstractNumId w:val="1"/>
  </w:num>
  <w:num w:numId="25" w16cid:durableId="1744184331">
    <w:abstractNumId w:val="2"/>
  </w:num>
  <w:num w:numId="26" w16cid:durableId="266274256">
    <w:abstractNumId w:val="3"/>
  </w:num>
  <w:num w:numId="27" w16cid:durableId="1949308422">
    <w:abstractNumId w:val="8"/>
  </w:num>
  <w:num w:numId="28" w16cid:durableId="1340739660">
    <w:abstractNumId w:val="4"/>
  </w:num>
  <w:num w:numId="29" w16cid:durableId="1414161813">
    <w:abstractNumId w:val="5"/>
  </w:num>
  <w:num w:numId="30" w16cid:durableId="545146038">
    <w:abstractNumId w:val="6"/>
  </w:num>
  <w:num w:numId="31" w16cid:durableId="159778045">
    <w:abstractNumId w:val="7"/>
  </w:num>
  <w:num w:numId="32" w16cid:durableId="402260916">
    <w:abstractNumId w:val="9"/>
  </w:num>
  <w:num w:numId="33" w16cid:durableId="1635410358">
    <w:abstractNumId w:val="15"/>
  </w:num>
  <w:num w:numId="34" w16cid:durableId="1950500721">
    <w:abstractNumId w:val="21"/>
  </w:num>
  <w:num w:numId="35" w16cid:durableId="198443636">
    <w:abstractNumId w:val="23"/>
  </w:num>
  <w:num w:numId="36" w16cid:durableId="100836628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134"/>
  <w:hyphenationZone w:val="425"/>
  <w:drawingGridHorizontalSpacing w:val="113"/>
  <w:drawingGridVerticalSpacing w:val="11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03D"/>
    <w:rsid w:val="00000A0E"/>
    <w:rsid w:val="00006116"/>
    <w:rsid w:val="000102EB"/>
    <w:rsid w:val="0001489C"/>
    <w:rsid w:val="00016AD8"/>
    <w:rsid w:val="00062B4C"/>
    <w:rsid w:val="00064BF3"/>
    <w:rsid w:val="000715D1"/>
    <w:rsid w:val="00080C44"/>
    <w:rsid w:val="00085B92"/>
    <w:rsid w:val="00092E58"/>
    <w:rsid w:val="000B2F3A"/>
    <w:rsid w:val="000B7C37"/>
    <w:rsid w:val="000F1783"/>
    <w:rsid w:val="00127839"/>
    <w:rsid w:val="0013288E"/>
    <w:rsid w:val="00181AD2"/>
    <w:rsid w:val="00190A16"/>
    <w:rsid w:val="001C527D"/>
    <w:rsid w:val="001C559F"/>
    <w:rsid w:val="001E5708"/>
    <w:rsid w:val="00206610"/>
    <w:rsid w:val="00222372"/>
    <w:rsid w:val="002366A4"/>
    <w:rsid w:val="00251EA0"/>
    <w:rsid w:val="00274A9B"/>
    <w:rsid w:val="00275B36"/>
    <w:rsid w:val="00280BCD"/>
    <w:rsid w:val="002920DD"/>
    <w:rsid w:val="002B6415"/>
    <w:rsid w:val="002C7B60"/>
    <w:rsid w:val="002D3C35"/>
    <w:rsid w:val="002E1A23"/>
    <w:rsid w:val="002E4E61"/>
    <w:rsid w:val="00310966"/>
    <w:rsid w:val="0031772E"/>
    <w:rsid w:val="00347E1C"/>
    <w:rsid w:val="003509B4"/>
    <w:rsid w:val="003635CC"/>
    <w:rsid w:val="003716B4"/>
    <w:rsid w:val="00384871"/>
    <w:rsid w:val="003849C8"/>
    <w:rsid w:val="003B50D1"/>
    <w:rsid w:val="003C6769"/>
    <w:rsid w:val="00404539"/>
    <w:rsid w:val="004142A1"/>
    <w:rsid w:val="00421D4C"/>
    <w:rsid w:val="004535F3"/>
    <w:rsid w:val="004568E7"/>
    <w:rsid w:val="00456E8A"/>
    <w:rsid w:val="00475E56"/>
    <w:rsid w:val="004919B8"/>
    <w:rsid w:val="004A4630"/>
    <w:rsid w:val="004C0BF4"/>
    <w:rsid w:val="004D3636"/>
    <w:rsid w:val="004D64B8"/>
    <w:rsid w:val="004F4C2A"/>
    <w:rsid w:val="005111A3"/>
    <w:rsid w:val="00513B3D"/>
    <w:rsid w:val="005345E1"/>
    <w:rsid w:val="00561A63"/>
    <w:rsid w:val="00574088"/>
    <w:rsid w:val="005856A6"/>
    <w:rsid w:val="00592089"/>
    <w:rsid w:val="005D212D"/>
    <w:rsid w:val="0060715B"/>
    <w:rsid w:val="0062561E"/>
    <w:rsid w:val="00673EB0"/>
    <w:rsid w:val="00677746"/>
    <w:rsid w:val="006873B2"/>
    <w:rsid w:val="006C0967"/>
    <w:rsid w:val="006E0F54"/>
    <w:rsid w:val="006F1440"/>
    <w:rsid w:val="006F4D06"/>
    <w:rsid w:val="006F788C"/>
    <w:rsid w:val="0070643D"/>
    <w:rsid w:val="00730672"/>
    <w:rsid w:val="00746285"/>
    <w:rsid w:val="00767BF4"/>
    <w:rsid w:val="007B140E"/>
    <w:rsid w:val="008019AD"/>
    <w:rsid w:val="00821A89"/>
    <w:rsid w:val="00821D5E"/>
    <w:rsid w:val="00846072"/>
    <w:rsid w:val="008518A7"/>
    <w:rsid w:val="008813D2"/>
    <w:rsid w:val="00883BB3"/>
    <w:rsid w:val="0088716C"/>
    <w:rsid w:val="00894D55"/>
    <w:rsid w:val="008B5410"/>
    <w:rsid w:val="008B7C9D"/>
    <w:rsid w:val="00915A1E"/>
    <w:rsid w:val="00941980"/>
    <w:rsid w:val="00993EF9"/>
    <w:rsid w:val="009A018F"/>
    <w:rsid w:val="009A6D68"/>
    <w:rsid w:val="009B12B6"/>
    <w:rsid w:val="009D05E7"/>
    <w:rsid w:val="009D46F5"/>
    <w:rsid w:val="009E426A"/>
    <w:rsid w:val="009F5A41"/>
    <w:rsid w:val="00A053F0"/>
    <w:rsid w:val="00A10ECF"/>
    <w:rsid w:val="00A72B0A"/>
    <w:rsid w:val="00A86C9B"/>
    <w:rsid w:val="00AA024D"/>
    <w:rsid w:val="00AB3EDB"/>
    <w:rsid w:val="00AB70B0"/>
    <w:rsid w:val="00AD737A"/>
    <w:rsid w:val="00AD7A4D"/>
    <w:rsid w:val="00B02422"/>
    <w:rsid w:val="00B03247"/>
    <w:rsid w:val="00B12F8F"/>
    <w:rsid w:val="00B25729"/>
    <w:rsid w:val="00B3503D"/>
    <w:rsid w:val="00B5572A"/>
    <w:rsid w:val="00B578DB"/>
    <w:rsid w:val="00BB1BE3"/>
    <w:rsid w:val="00BC616F"/>
    <w:rsid w:val="00BF7C4F"/>
    <w:rsid w:val="00C15D73"/>
    <w:rsid w:val="00C412F1"/>
    <w:rsid w:val="00C44C1E"/>
    <w:rsid w:val="00C61C08"/>
    <w:rsid w:val="00C728C0"/>
    <w:rsid w:val="00CA697F"/>
    <w:rsid w:val="00CB2BD3"/>
    <w:rsid w:val="00CC037C"/>
    <w:rsid w:val="00CC64A7"/>
    <w:rsid w:val="00CE7140"/>
    <w:rsid w:val="00D02D5F"/>
    <w:rsid w:val="00D1431F"/>
    <w:rsid w:val="00D60437"/>
    <w:rsid w:val="00D62536"/>
    <w:rsid w:val="00D65565"/>
    <w:rsid w:val="00DA3930"/>
    <w:rsid w:val="00DE5F78"/>
    <w:rsid w:val="00DE6C40"/>
    <w:rsid w:val="00DF5B13"/>
    <w:rsid w:val="00E119EA"/>
    <w:rsid w:val="00E16CBF"/>
    <w:rsid w:val="00E224CD"/>
    <w:rsid w:val="00E23CD0"/>
    <w:rsid w:val="00E41A3C"/>
    <w:rsid w:val="00E73983"/>
    <w:rsid w:val="00E82E85"/>
    <w:rsid w:val="00EA3010"/>
    <w:rsid w:val="00EA66A0"/>
    <w:rsid w:val="00EC6726"/>
    <w:rsid w:val="00EF4F44"/>
    <w:rsid w:val="00EF6B43"/>
    <w:rsid w:val="00F00A96"/>
    <w:rsid w:val="00FA60D0"/>
    <w:rsid w:val="00FB6170"/>
    <w:rsid w:val="00FC5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2CC7CFA"/>
  <w15:chartTrackingRefBased/>
  <w15:docId w15:val="{50E6D3A1-B80E-4F7C-9601-99E8AB949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DK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2BD3"/>
    <w:rPr>
      <w:sz w:val="20"/>
      <w:szCs w:val="20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B2BD3"/>
    <w:pPr>
      <w:spacing w:before="202" w:after="0" w:line="192" w:lineRule="auto"/>
      <w:outlineLvl w:val="0"/>
    </w:pPr>
    <w:rPr>
      <w:rFonts w:ascii="Teko Medium" w:hAnsi="Teko Medium" w:cs="Teko Medium"/>
      <w:caps/>
      <w:color w:val="FF3A21" w:themeColor="accent1"/>
      <w:spacing w:val="15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B2BD3"/>
    <w:pPr>
      <w:pBdr>
        <w:left w:val="single" w:sz="48" w:space="4" w:color="FF3A21" w:themeColor="accent1"/>
      </w:pBdr>
      <w:spacing w:after="0" w:line="192" w:lineRule="auto"/>
      <w:outlineLvl w:val="1"/>
    </w:pPr>
    <w:rPr>
      <w:rFonts w:asciiTheme="majorHAnsi" w:hAnsiTheme="majorHAnsi"/>
      <w:caps/>
      <w:spacing w:val="15"/>
      <w:sz w:val="28"/>
      <w:szCs w:val="2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CB2BD3"/>
    <w:pPr>
      <w:spacing w:before="300" w:after="0" w:line="240" w:lineRule="auto"/>
      <w:outlineLvl w:val="2"/>
    </w:pPr>
    <w:rPr>
      <w:rFonts w:asciiTheme="majorHAnsi" w:hAnsiTheme="majorHAnsi"/>
      <w:caps/>
      <w:color w:val="111111" w:themeColor="text1"/>
      <w:spacing w:val="15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CB2BD3"/>
    <w:pPr>
      <w:spacing w:before="240" w:after="0"/>
      <w:outlineLvl w:val="3"/>
    </w:pPr>
    <w:rPr>
      <w:smallCaps/>
      <w:spacing w:val="10"/>
      <w:sz w:val="22"/>
      <w:szCs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CB2BD3"/>
    <w:pPr>
      <w:spacing w:after="0"/>
      <w:outlineLvl w:val="4"/>
    </w:pPr>
    <w:rPr>
      <w:rFonts w:cs="Times New Roman (Body CS)"/>
      <w:i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CB2BD3"/>
    <w:pPr>
      <w:pBdr>
        <w:bottom w:val="dotted" w:sz="6" w:space="1" w:color="FF3A21" w:themeColor="accent1"/>
      </w:pBdr>
      <w:spacing w:before="300" w:after="0"/>
      <w:outlineLvl w:val="5"/>
    </w:pPr>
    <w:rPr>
      <w:caps/>
      <w:color w:val="D71700" w:themeColor="accent1" w:themeShade="BF"/>
      <w:spacing w:val="10"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CB2BD3"/>
    <w:pPr>
      <w:spacing w:before="300" w:after="0"/>
      <w:outlineLvl w:val="6"/>
    </w:pPr>
    <w:rPr>
      <w:caps/>
      <w:color w:val="D71700" w:themeColor="accent1" w:themeShade="BF"/>
      <w:spacing w:val="10"/>
      <w:sz w:val="22"/>
      <w:szCs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CB2BD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CB2BD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CB2BD3"/>
    <w:rPr>
      <w:rFonts w:ascii="Teko Medium" w:hAnsi="Teko Medium" w:cs="Teko Medium"/>
      <w:caps/>
      <w:color w:val="FF3A21" w:themeColor="accent1"/>
      <w:spacing w:val="15"/>
      <w:sz w:val="40"/>
      <w:szCs w:val="40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B2BD3"/>
    <w:rPr>
      <w:rFonts w:asciiTheme="majorHAnsi" w:hAnsiTheme="majorHAnsi"/>
      <w:caps/>
      <w:spacing w:val="15"/>
      <w:sz w:val="28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CB2BD3"/>
    <w:rPr>
      <w:rFonts w:asciiTheme="majorHAnsi" w:hAnsiTheme="majorHAnsi"/>
      <w:caps/>
      <w:color w:val="111111" w:themeColor="text1"/>
      <w:spacing w:val="15"/>
      <w:sz w:val="24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CB2BD3"/>
    <w:rPr>
      <w:smallCaps/>
      <w:spacing w:val="10"/>
      <w:sz w:val="22"/>
      <w:szCs w:val="22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CB2BD3"/>
    <w:rPr>
      <w:rFonts w:cs="Times New Roman (Body CS)"/>
      <w:i/>
      <w:sz w:val="20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CB2BD3"/>
    <w:rPr>
      <w:caps/>
      <w:color w:val="D71700" w:themeColor="accent1" w:themeShade="BF"/>
      <w:spacing w:val="10"/>
      <w:lang w:val="da-DK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CB2BD3"/>
    <w:rPr>
      <w:caps/>
      <w:color w:val="D71700" w:themeColor="accent1" w:themeShade="BF"/>
      <w:spacing w:val="10"/>
      <w:lang w:val="da-DK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CB2BD3"/>
    <w:rPr>
      <w:caps/>
      <w:spacing w:val="10"/>
      <w:sz w:val="18"/>
      <w:szCs w:val="18"/>
      <w:lang w:val="da-DK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CB2BD3"/>
    <w:rPr>
      <w:i/>
      <w:caps/>
      <w:spacing w:val="10"/>
      <w:sz w:val="18"/>
      <w:szCs w:val="18"/>
      <w:lang w:val="da-DK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CB2BD3"/>
    <w:rPr>
      <w:b/>
      <w:bCs/>
      <w:color w:val="D71700" w:themeColor="accent1" w:themeShade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CB2BD3"/>
    <w:pPr>
      <w:pBdr>
        <w:top w:val="single" w:sz="48" w:space="10" w:color="FF3A21" w:themeColor="accent1"/>
      </w:pBdr>
      <w:spacing w:before="0" w:after="240" w:line="640" w:lineRule="exact"/>
    </w:pPr>
    <w:rPr>
      <w:rFonts w:asciiTheme="majorHAnsi" w:hAnsiTheme="majorHAnsi" w:cstheme="majorHAnsi"/>
      <w:iCs/>
      <w:caps/>
      <w:color w:val="FF3A21" w:themeColor="accent1"/>
      <w:spacing w:val="10"/>
      <w:kern w:val="28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CB2BD3"/>
    <w:rPr>
      <w:rFonts w:asciiTheme="majorHAnsi" w:hAnsiTheme="majorHAnsi" w:cstheme="majorHAnsi"/>
      <w:iCs/>
      <w:caps/>
      <w:color w:val="FF3A21" w:themeColor="accent1"/>
      <w:spacing w:val="10"/>
      <w:kern w:val="28"/>
      <w:sz w:val="72"/>
      <w:szCs w:val="72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CB2BD3"/>
    <w:pPr>
      <w:spacing w:after="1000" w:line="240" w:lineRule="auto"/>
    </w:pPr>
    <w:rPr>
      <w:caps/>
      <w:color w:val="646464" w:themeColor="text1" w:themeTint="A6"/>
      <w:spacing w:val="10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CB2BD3"/>
    <w:rPr>
      <w:caps/>
      <w:color w:val="646464" w:themeColor="text1" w:themeTint="A6"/>
      <w:spacing w:val="10"/>
      <w:sz w:val="24"/>
      <w:szCs w:val="24"/>
      <w:lang w:val="da-DK"/>
    </w:rPr>
  </w:style>
  <w:style w:type="character" w:styleId="Strk">
    <w:name w:val="Strong"/>
    <w:uiPriority w:val="22"/>
    <w:qFormat/>
    <w:rsid w:val="00CB2BD3"/>
    <w:rPr>
      <w:b/>
      <w:bCs/>
    </w:rPr>
  </w:style>
  <w:style w:type="character" w:styleId="Fremhv">
    <w:name w:val="Emphasis"/>
    <w:uiPriority w:val="20"/>
    <w:rsid w:val="00CB2BD3"/>
    <w:rPr>
      <w:b/>
      <w:i/>
      <w:spacing w:val="10"/>
    </w:rPr>
  </w:style>
  <w:style w:type="paragraph" w:styleId="Ingenafstand">
    <w:name w:val="No Spacing"/>
    <w:basedOn w:val="Normal"/>
    <w:link w:val="IngenafstandTegn"/>
    <w:uiPriority w:val="1"/>
    <w:qFormat/>
    <w:rsid w:val="00CB2BD3"/>
    <w:pPr>
      <w:spacing w:before="0" w:after="0" w:line="240" w:lineRule="auto"/>
    </w:pPr>
  </w:style>
  <w:style w:type="character" w:customStyle="1" w:styleId="IngenafstandTegn">
    <w:name w:val="Ingen afstand Tegn"/>
    <w:basedOn w:val="Standardskrifttypeiafsnit"/>
    <w:link w:val="Ingenafstand"/>
    <w:uiPriority w:val="1"/>
    <w:rsid w:val="00CB2BD3"/>
    <w:rPr>
      <w:sz w:val="20"/>
      <w:szCs w:val="20"/>
      <w:lang w:val="da-DK"/>
    </w:rPr>
  </w:style>
  <w:style w:type="paragraph" w:styleId="Listeafsnit">
    <w:name w:val="List Paragraph"/>
    <w:basedOn w:val="Normal"/>
    <w:uiPriority w:val="34"/>
    <w:qFormat/>
    <w:rsid w:val="00CB2BD3"/>
    <w:pPr>
      <w:ind w:left="284" w:hanging="284"/>
      <w:contextualSpacing/>
    </w:pPr>
  </w:style>
  <w:style w:type="paragraph" w:styleId="Citat">
    <w:name w:val="Quote"/>
    <w:basedOn w:val="Normal"/>
    <w:next w:val="Normal"/>
    <w:link w:val="CitatTegn"/>
    <w:uiPriority w:val="29"/>
    <w:rsid w:val="00CB2BD3"/>
    <w:rPr>
      <w:i/>
    </w:rPr>
  </w:style>
  <w:style w:type="character" w:customStyle="1" w:styleId="CitatTegn">
    <w:name w:val="Citat Tegn"/>
    <w:basedOn w:val="Standardskrifttypeiafsnit"/>
    <w:link w:val="Citat"/>
    <w:uiPriority w:val="29"/>
    <w:rsid w:val="00CB2BD3"/>
    <w:rPr>
      <w:i/>
    </w:rPr>
  </w:style>
  <w:style w:type="paragraph" w:styleId="Strktcitat">
    <w:name w:val="Intense Quote"/>
    <w:basedOn w:val="Normal"/>
    <w:next w:val="Normal"/>
    <w:link w:val="StrktcitatTegn"/>
    <w:uiPriority w:val="30"/>
    <w:rsid w:val="00CB2BD3"/>
    <w:pPr>
      <w:pBdr>
        <w:top w:val="single" w:sz="8" w:space="10" w:color="D67802" w:themeColor="accent2" w:themeShade="BF"/>
        <w:left w:val="single" w:sz="8" w:space="10" w:color="D67802" w:themeColor="accent2" w:themeShade="BF"/>
        <w:bottom w:val="single" w:sz="8" w:space="10" w:color="D67802" w:themeColor="accent2" w:themeShade="BF"/>
        <w:right w:val="single" w:sz="8" w:space="10" w:color="D67802" w:themeColor="accent2" w:themeShade="BF"/>
      </w:pBdr>
      <w:shd w:val="clear" w:color="auto" w:fill="FD9D24" w:themeFill="accent2"/>
      <w:spacing w:before="140" w:after="140"/>
      <w:ind w:left="1440" w:right="1440"/>
    </w:pPr>
    <w:rPr>
      <w:b/>
      <w:i/>
      <w:color w:val="EEEEEE" w:themeColor="background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CB2BD3"/>
    <w:rPr>
      <w:b/>
      <w:i/>
      <w:color w:val="EEEEEE" w:themeColor="background1"/>
      <w:shd w:val="clear" w:color="auto" w:fill="FD9D24" w:themeFill="accent2"/>
    </w:rPr>
  </w:style>
  <w:style w:type="character" w:styleId="Svagfremhvning">
    <w:name w:val="Subtle Emphasis"/>
    <w:uiPriority w:val="19"/>
    <w:rsid w:val="00CB2BD3"/>
    <w:rPr>
      <w:i/>
    </w:rPr>
  </w:style>
  <w:style w:type="character" w:styleId="Kraftigfremhvning">
    <w:name w:val="Intense Emphasis"/>
    <w:uiPriority w:val="21"/>
    <w:rsid w:val="00CB2BD3"/>
    <w:rPr>
      <w:b/>
      <w:i/>
      <w:color w:val="FD9D24" w:themeColor="accent2"/>
      <w:spacing w:val="10"/>
    </w:rPr>
  </w:style>
  <w:style w:type="character" w:styleId="Svaghenvisning">
    <w:name w:val="Subtle Reference"/>
    <w:uiPriority w:val="31"/>
    <w:rsid w:val="00CB2BD3"/>
    <w:rPr>
      <w:b/>
    </w:rPr>
  </w:style>
  <w:style w:type="character" w:styleId="Kraftighenvisning">
    <w:name w:val="Intense Reference"/>
    <w:uiPriority w:val="32"/>
    <w:rsid w:val="00CB2BD3"/>
    <w:rPr>
      <w:b/>
      <w:bCs/>
      <w:smallCaps/>
      <w:spacing w:val="5"/>
      <w:sz w:val="22"/>
      <w:szCs w:val="22"/>
      <w:u w:val="single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CB2BD3"/>
    <w:pPr>
      <w:outlineLvl w:val="9"/>
    </w:pPr>
  </w:style>
  <w:style w:type="character" w:styleId="Hyperlink">
    <w:name w:val="Hyperlink"/>
    <w:basedOn w:val="Standardskrifttypeiafsnit"/>
    <w:uiPriority w:val="99"/>
    <w:unhideWhenUsed/>
    <w:qFormat/>
    <w:rsid w:val="00CB2BD3"/>
    <w:rPr>
      <w:color w:val="FF3A21" w:themeColor="accent1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22372"/>
    <w:rPr>
      <w:color w:val="605E5C"/>
      <w:shd w:val="clear" w:color="auto" w:fill="E1DFDD"/>
    </w:rPr>
  </w:style>
  <w:style w:type="paragraph" w:styleId="Sidehoved">
    <w:name w:val="header"/>
    <w:basedOn w:val="SmallText"/>
    <w:next w:val="HTML-adresse"/>
    <w:link w:val="SidehovedTegn"/>
    <w:uiPriority w:val="99"/>
    <w:unhideWhenUsed/>
    <w:rsid w:val="00CE7140"/>
    <w:pPr>
      <w:tabs>
        <w:tab w:val="center" w:pos="4680"/>
        <w:tab w:val="right" w:pos="9360"/>
      </w:tabs>
      <w:spacing w:before="0" w:after="0" w:line="240" w:lineRule="auto"/>
      <w:jc w:val="right"/>
    </w:pPr>
    <w:rPr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rsid w:val="00CE7140"/>
    <w:rPr>
      <w:rFonts w:cs="Times New Roman (Body CS)"/>
      <w:color w:val="4C4C4C" w:themeColor="text1" w:themeTint="BF"/>
      <w:sz w:val="14"/>
      <w:szCs w:val="20"/>
      <w:lang w:val="da-DK"/>
    </w:rPr>
  </w:style>
  <w:style w:type="paragraph" w:styleId="Sidefod">
    <w:name w:val="footer"/>
    <w:basedOn w:val="SmallText"/>
    <w:link w:val="SidefodTegn"/>
    <w:uiPriority w:val="99"/>
    <w:unhideWhenUsed/>
    <w:rsid w:val="00E23CD0"/>
    <w:pPr>
      <w:tabs>
        <w:tab w:val="center" w:pos="4680"/>
        <w:tab w:val="right" w:pos="9360"/>
      </w:tabs>
      <w:spacing w:before="0" w:after="0" w:line="240" w:lineRule="auto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E23CD0"/>
    <w:rPr>
      <w:rFonts w:cs="Times New Roman (Body CS)"/>
      <w:color w:val="4C4C4C" w:themeColor="text1" w:themeTint="BF"/>
      <w:sz w:val="14"/>
      <w:szCs w:val="20"/>
      <w:lang w:val="da-DK"/>
    </w:rPr>
  </w:style>
  <w:style w:type="paragraph" w:customStyle="1" w:styleId="Figure">
    <w:name w:val="Figure"/>
    <w:basedOn w:val="Normal"/>
    <w:qFormat/>
    <w:rsid w:val="00CB2BD3"/>
    <w:pPr>
      <w:jc w:val="right"/>
    </w:pPr>
    <w:rPr>
      <w:sz w:val="16"/>
    </w:rPr>
  </w:style>
  <w:style w:type="numbering" w:customStyle="1" w:styleId="CurrentList1">
    <w:name w:val="Current List1"/>
    <w:uiPriority w:val="99"/>
    <w:rsid w:val="006E0F54"/>
    <w:pPr>
      <w:numPr>
        <w:numId w:val="8"/>
      </w:numPr>
    </w:pPr>
  </w:style>
  <w:style w:type="numbering" w:customStyle="1" w:styleId="CurrentList2">
    <w:name w:val="Current List2"/>
    <w:uiPriority w:val="99"/>
    <w:rsid w:val="006E0F54"/>
    <w:pPr>
      <w:numPr>
        <w:numId w:val="9"/>
      </w:numPr>
    </w:pPr>
  </w:style>
  <w:style w:type="numbering" w:customStyle="1" w:styleId="CurrentList3">
    <w:name w:val="Current List3"/>
    <w:uiPriority w:val="99"/>
    <w:rsid w:val="006E0F54"/>
    <w:pPr>
      <w:numPr>
        <w:numId w:val="10"/>
      </w:numPr>
    </w:pPr>
  </w:style>
  <w:style w:type="numbering" w:customStyle="1" w:styleId="CurrentList4">
    <w:name w:val="Current List4"/>
    <w:uiPriority w:val="99"/>
    <w:rsid w:val="006E0F54"/>
    <w:pPr>
      <w:numPr>
        <w:numId w:val="11"/>
      </w:numPr>
    </w:pPr>
  </w:style>
  <w:style w:type="numbering" w:customStyle="1" w:styleId="CurrentList5">
    <w:name w:val="Current List5"/>
    <w:uiPriority w:val="99"/>
    <w:rsid w:val="001C559F"/>
    <w:pPr>
      <w:numPr>
        <w:numId w:val="12"/>
      </w:numPr>
    </w:pPr>
  </w:style>
  <w:style w:type="character" w:styleId="Sidetal">
    <w:name w:val="page number"/>
    <w:basedOn w:val="Standardskrifttypeiafsnit"/>
    <w:uiPriority w:val="99"/>
    <w:semiHidden/>
    <w:unhideWhenUsed/>
    <w:rsid w:val="002920DD"/>
  </w:style>
  <w:style w:type="character" w:styleId="BesgtLink">
    <w:name w:val="FollowedHyperlink"/>
    <w:basedOn w:val="Standardskrifttypeiafsnit"/>
    <w:uiPriority w:val="99"/>
    <w:semiHidden/>
    <w:unhideWhenUsed/>
    <w:rsid w:val="006F1440"/>
    <w:rPr>
      <w:color w:val="D71700" w:themeColor="accent1" w:themeShade="BF"/>
      <w:u w:val="single"/>
    </w:rPr>
  </w:style>
  <w:style w:type="numbering" w:customStyle="1" w:styleId="CurrentList10">
    <w:name w:val="Current List10"/>
    <w:uiPriority w:val="99"/>
    <w:rsid w:val="00FB6170"/>
    <w:pPr>
      <w:numPr>
        <w:numId w:val="18"/>
      </w:numPr>
    </w:pPr>
  </w:style>
  <w:style w:type="numbering" w:customStyle="1" w:styleId="CurrentList6">
    <w:name w:val="Current List6"/>
    <w:uiPriority w:val="99"/>
    <w:rsid w:val="002920DD"/>
    <w:pPr>
      <w:numPr>
        <w:numId w:val="13"/>
      </w:numPr>
    </w:pPr>
  </w:style>
  <w:style w:type="numbering" w:customStyle="1" w:styleId="CurrentList7">
    <w:name w:val="Current List7"/>
    <w:uiPriority w:val="99"/>
    <w:rsid w:val="002920DD"/>
    <w:pPr>
      <w:numPr>
        <w:numId w:val="14"/>
      </w:numPr>
    </w:pPr>
  </w:style>
  <w:style w:type="numbering" w:customStyle="1" w:styleId="CurrentList8">
    <w:name w:val="Current List8"/>
    <w:uiPriority w:val="99"/>
    <w:rsid w:val="00FB6170"/>
    <w:pPr>
      <w:numPr>
        <w:numId w:val="16"/>
      </w:numPr>
    </w:pPr>
  </w:style>
  <w:style w:type="numbering" w:customStyle="1" w:styleId="CurrentList9">
    <w:name w:val="Current List9"/>
    <w:uiPriority w:val="99"/>
    <w:rsid w:val="00FB6170"/>
    <w:pPr>
      <w:numPr>
        <w:numId w:val="17"/>
      </w:numPr>
    </w:pPr>
  </w:style>
  <w:style w:type="paragraph" w:customStyle="1" w:styleId="SmallText">
    <w:name w:val="Small Text"/>
    <w:basedOn w:val="Normal"/>
    <w:qFormat/>
    <w:rsid w:val="00CB2BD3"/>
    <w:rPr>
      <w:rFonts w:cs="Times New Roman (Body CS)"/>
      <w:color w:val="4C4C4C" w:themeColor="text1" w:themeTint="BF"/>
      <w:sz w:val="16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2D3C35"/>
    <w:pPr>
      <w:spacing w:before="0"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2D3C35"/>
    <w:rPr>
      <w:i/>
      <w:iCs/>
      <w:sz w:val="20"/>
      <w:szCs w:val="20"/>
      <w:lang w:val="da-DK"/>
    </w:rPr>
  </w:style>
  <w:style w:type="numbering" w:customStyle="1" w:styleId="CurrentList11">
    <w:name w:val="Current List11"/>
    <w:uiPriority w:val="99"/>
    <w:rsid w:val="00384871"/>
    <w:pPr>
      <w:numPr>
        <w:numId w:val="20"/>
      </w:numPr>
    </w:pPr>
  </w:style>
  <w:style w:type="numbering" w:customStyle="1" w:styleId="CurrentList12">
    <w:name w:val="Current List12"/>
    <w:uiPriority w:val="99"/>
    <w:rsid w:val="00384871"/>
    <w:pPr>
      <w:numPr>
        <w:numId w:val="21"/>
      </w:numPr>
    </w:pPr>
  </w:style>
  <w:style w:type="numbering" w:customStyle="1" w:styleId="CurrentList13">
    <w:name w:val="Current List13"/>
    <w:uiPriority w:val="99"/>
    <w:rsid w:val="00384871"/>
    <w:pPr>
      <w:numPr>
        <w:numId w:val="22"/>
      </w:numPr>
    </w:pPr>
  </w:style>
  <w:style w:type="table" w:styleId="Tabel-Gitter">
    <w:name w:val="Table Grid"/>
    <w:basedOn w:val="Tabel-Normal"/>
    <w:uiPriority w:val="39"/>
    <w:rsid w:val="00CC037C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ogenstitel">
    <w:name w:val="Book Title"/>
    <w:uiPriority w:val="33"/>
    <w:rsid w:val="00CB2BD3"/>
    <w:rPr>
      <w:rFonts w:asciiTheme="majorHAnsi" w:eastAsiaTheme="majorEastAsia" w:hAnsiTheme="majorHAnsi" w:cstheme="majorBidi"/>
      <w:i/>
      <w:iCs/>
      <w:sz w:val="20"/>
      <w:szCs w:val="20"/>
    </w:rPr>
  </w:style>
  <w:style w:type="table" w:styleId="Almindeligtabel1">
    <w:name w:val="Plain Table 1"/>
    <w:basedOn w:val="Tabel-Normal"/>
    <w:uiPriority w:val="41"/>
    <w:rsid w:val="00F00A96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background1" w:themeShade="BF"/>
        <w:left w:val="single" w:sz="4" w:space="0" w:color="B2B2B2" w:themeColor="background1" w:themeShade="BF"/>
        <w:bottom w:val="single" w:sz="4" w:space="0" w:color="B2B2B2" w:themeColor="background1" w:themeShade="BF"/>
        <w:right w:val="single" w:sz="4" w:space="0" w:color="B2B2B2" w:themeColor="background1" w:themeShade="BF"/>
        <w:insideH w:val="single" w:sz="4" w:space="0" w:color="B2B2B2" w:themeColor="background1" w:themeShade="BF"/>
        <w:insideV w:val="single" w:sz="4" w:space="0" w:color="B2B2B2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2B2B2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1E1" w:themeFill="background1" w:themeFillShade="F2"/>
      </w:tcPr>
    </w:tblStylePr>
    <w:tblStylePr w:type="band1Horz">
      <w:tblPr/>
      <w:tcPr>
        <w:shd w:val="clear" w:color="auto" w:fill="E1E1E1" w:themeFill="background1" w:themeFillShade="F2"/>
      </w:tcPr>
    </w:tblStylePr>
  </w:style>
  <w:style w:type="table" w:customStyle="1" w:styleId="MSTableStyle">
    <w:name w:val="MS Table Style"/>
    <w:basedOn w:val="Tabel-Normal"/>
    <w:uiPriority w:val="99"/>
    <w:rsid w:val="00DE6C40"/>
    <w:pPr>
      <w:spacing w:before="0" w:after="0" w:line="240" w:lineRule="auto"/>
    </w:pPr>
    <w:rPr>
      <w:sz w:val="20"/>
    </w:rPr>
    <w:tblPr>
      <w:tblStyleRowBandSize w:val="1"/>
      <w:tblStyleColBandSize w:val="1"/>
      <w:tblBorders>
        <w:insideH w:val="single" w:sz="4" w:space="0" w:color="C3C3C3" w:themeColor="text1" w:themeTint="40"/>
        <w:insideV w:val="single" w:sz="4" w:space="0" w:color="C3C3C3" w:themeColor="text1" w:themeTint="40"/>
      </w:tblBorders>
      <w:tblCellMar>
        <w:left w:w="57" w:type="dxa"/>
        <w:right w:w="57" w:type="dxa"/>
      </w:tblCellMar>
    </w:tblPr>
    <w:tcPr>
      <w:shd w:val="clear" w:color="auto" w:fill="auto"/>
    </w:tcPr>
    <w:tblStylePr w:type="firstRow">
      <w:rPr>
        <w:b/>
      </w:rPr>
      <w:tblPr/>
      <w:tcPr>
        <w:tcBorders>
          <w:top w:val="nil"/>
          <w:left w:val="nil"/>
          <w:bottom w:val="single" w:sz="24" w:space="0" w:color="FF3A21" w:themeColor="accent1"/>
          <w:right w:val="nil"/>
          <w:insideH w:val="nil"/>
          <w:insideV w:val="nil"/>
        </w:tcBorders>
      </w:tcPr>
    </w:tblStylePr>
    <w:tblStylePr w:type="firstCol">
      <w:pPr>
        <w:jc w:val="left"/>
      </w:pPr>
      <w:rPr>
        <w:b/>
      </w:rPr>
    </w:tblStylePr>
    <w:tblStylePr w:type="band1Vert">
      <w:tblPr/>
      <w:tcPr>
        <w:shd w:val="clear" w:color="auto" w:fill="F7F7F7"/>
      </w:tcPr>
    </w:tblStylePr>
    <w:tblStylePr w:type="band2Horz">
      <w:tblPr/>
      <w:tcPr>
        <w:shd w:val="clear" w:color="auto" w:fill="F7F7F7"/>
      </w:tcPr>
    </w:tblStylePr>
  </w:style>
  <w:style w:type="table" w:styleId="Tabelgitter-lys">
    <w:name w:val="Grid Table Light"/>
    <w:basedOn w:val="Tabel-Normal"/>
    <w:uiPriority w:val="40"/>
    <w:rsid w:val="001C527D"/>
    <w:pPr>
      <w:spacing w:after="0" w:line="240" w:lineRule="auto"/>
    </w:pPr>
    <w:tblPr>
      <w:tblBorders>
        <w:top w:val="single" w:sz="4" w:space="0" w:color="B2B2B2" w:themeColor="background1" w:themeShade="BF"/>
        <w:left w:val="single" w:sz="4" w:space="0" w:color="B2B2B2" w:themeColor="background1" w:themeShade="BF"/>
        <w:bottom w:val="single" w:sz="4" w:space="0" w:color="B2B2B2" w:themeColor="background1" w:themeShade="BF"/>
        <w:right w:val="single" w:sz="4" w:space="0" w:color="B2B2B2" w:themeColor="background1" w:themeShade="BF"/>
        <w:insideH w:val="single" w:sz="4" w:space="0" w:color="B2B2B2" w:themeColor="background1" w:themeShade="BF"/>
        <w:insideV w:val="single" w:sz="4" w:space="0" w:color="B2B2B2" w:themeColor="background1" w:themeShade="BF"/>
      </w:tblBorders>
    </w:tblPr>
  </w:style>
  <w:style w:type="character" w:styleId="Kommentarhenvisning">
    <w:name w:val="annotation reference"/>
    <w:basedOn w:val="Standardskrifttypeiafsnit"/>
    <w:uiPriority w:val="99"/>
    <w:semiHidden/>
    <w:unhideWhenUsed/>
    <w:rsid w:val="008813D2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8813D2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rsid w:val="008813D2"/>
    <w:rPr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8813D2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8813D2"/>
    <w:rPr>
      <w:b/>
      <w:bCs/>
      <w:sz w:val="20"/>
      <w:szCs w:val="20"/>
      <w:lang w:val="da-DK"/>
    </w:rPr>
  </w:style>
  <w:style w:type="character" w:customStyle="1" w:styleId="cf01">
    <w:name w:val="cf01"/>
    <w:basedOn w:val="Standardskrifttypeiafsnit"/>
    <w:rsid w:val="00BC616F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3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verdensmaalene.podbean.com/e/udviklingsbistandens-historie-del-1-international-udviklingshistorie/" TargetMode="External"/><Relationship Id="rId39" Type="http://schemas.openxmlformats.org/officeDocument/2006/relationships/footer" Target="footer1.xml"/><Relationship Id="rId21" Type="http://schemas.openxmlformats.org/officeDocument/2006/relationships/image" Target="media/image14.png"/><Relationship Id="rId34" Type="http://schemas.openxmlformats.org/officeDocument/2006/relationships/hyperlink" Target="https://www.altinget.dk/udvikling/artikel/socialdemokratiet-vi-skal-fortsat-leve-op-til-fns-maal-for-udviklingsbistanden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verdensmaalene.podbean.com/e/udviklingsbistandens-historie-del-2-dansk-udviklingshistori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www.altinget.dk/udvikling/artikel/radikale-udviklingsbistanden-skal-give-mennesker-noget-at-leve-for" TargetMode="External"/><Relationship Id="rId37" Type="http://schemas.openxmlformats.org/officeDocument/2006/relationships/hyperlink" Target="https://danmarkshistorien.dk/vis/materiale/dansk-udviklingsbistand" TargetMode="External"/><Relationship Id="rId40" Type="http://schemas.openxmlformats.org/officeDocument/2006/relationships/footer" Target="footer2.xml"/><Relationship Id="rId45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hdr.undp.org/data-center/human-development-index?utm_source=EN&amp;utm_medium=GSR&amp;utm_content=US_UNDP_PaidSearch_Brand_English&amp;utm_campaign=CENTRAL&amp;c_src=CENTRAL&amp;c_src2=GSR&amp;gclid=Cj0KCQiAveebBhD_ARIsAFaAvrE_j1nZITmCujwfPjlwoXEm-8RlrZDSIz4FT-G0rpTLkTh5qrPbfg0aAgkpEALw_wcB" TargetMode="External"/><Relationship Id="rId36" Type="http://schemas.openxmlformats.org/officeDocument/2006/relationships/hyperlink" Target="https://openaid.um.dk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www.altinget.dk/udvikling/artikel/enhedslisten-20-aars-militaeraktivisme-har-sat-aartiers-udviklingsarbejde-over-styr" TargetMode="External"/><Relationship Id="rId44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danmarkshistorien.dk/vis/materiale/dansk-udviklingsbistand-gennem-50-aar/" TargetMode="External"/><Relationship Id="rId30" Type="http://schemas.openxmlformats.org/officeDocument/2006/relationships/hyperlink" Target="https://www.altinget.dk/udvikling/artikel/nye-borgerligere-afskaf-den-danske-udviklingsbistand" TargetMode="External"/><Relationship Id="rId35" Type="http://schemas.openxmlformats.org/officeDocument/2006/relationships/hyperlink" Target="https://um.dk/-/media/websites/umdk/danish-site/danida/strategi-og-prioriteter/udviklingsstrategi_faelles_om_verden_2021.ashx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www.altinget.dk/udvikling/artikel/konservative-en-stor-del-af-ulandsbistanden-skal-gaa-til-klimatiltag-og-oekonomisk-udvikling" TargetMode="External"/><Relationship Id="rId38" Type="http://schemas.openxmlformats.org/officeDocument/2006/relationships/header" Target="header1.xml"/><Relationship Id="rId46" Type="http://schemas.openxmlformats.org/officeDocument/2006/relationships/customXml" Target="../customXml/item4.xml"/><Relationship Id="rId20" Type="http://schemas.openxmlformats.org/officeDocument/2006/relationships/image" Target="media/image13.png"/><Relationship Id="rId41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li\AppData\Local\Temp\Temp1_2021.11.25.zip\2021.11.25\Templates\MS%20Word%20Template%2001.dotx" TargetMode="External"/></Relationships>
</file>

<file path=word/theme/theme1.xml><?xml version="1.0" encoding="utf-8"?>
<a:theme xmlns:a="http://schemas.openxmlformats.org/drawingml/2006/main" name="MS-Theme-03">
  <a:themeElements>
    <a:clrScheme name="SDG 05">
      <a:dk1>
        <a:srgbClr val="111111"/>
      </a:dk1>
      <a:lt1>
        <a:srgbClr val="EEEEEE"/>
      </a:lt1>
      <a:dk2>
        <a:srgbClr val="333333"/>
      </a:dk2>
      <a:lt2>
        <a:srgbClr val="F8F8F8"/>
      </a:lt2>
      <a:accent1>
        <a:srgbClr val="FF3A21"/>
      </a:accent1>
      <a:accent2>
        <a:srgbClr val="FD9D24"/>
      </a:accent2>
      <a:accent3>
        <a:srgbClr val="FCC30B"/>
      </a:accent3>
      <a:accent4>
        <a:srgbClr val="26BDE2"/>
      </a:accent4>
      <a:accent5>
        <a:srgbClr val="0A97D9"/>
      </a:accent5>
      <a:accent6>
        <a:srgbClr val="00689D"/>
      </a:accent6>
      <a:hlink>
        <a:srgbClr val="FF3A21"/>
      </a:hlink>
      <a:folHlink>
        <a:srgbClr val="FD9D24"/>
      </a:folHlink>
    </a:clrScheme>
    <a:fontScheme name="Test">
      <a:majorFont>
        <a:latin typeface="Teko-Regular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S-Theme-02" id="{7D7E4FE8-F8EF-C24F-81ED-E732070CCD7B}" vid="{001BC891-03BA-5845-B450-BA31E665F5A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1EBF22F22BD894D9376E2297FB3B6BB" ma:contentTypeVersion="19" ma:contentTypeDescription="Opret et nyt dokument." ma:contentTypeScope="" ma:versionID="43e63b70dbf646a91089628b9fe8ff4f">
  <xsd:schema xmlns:xsd="http://www.w3.org/2001/XMLSchema" xmlns:xs="http://www.w3.org/2001/XMLSchema" xmlns:p="http://schemas.microsoft.com/office/2006/metadata/properties" xmlns:ns2="4cf67d76-6d67-47b9-abef-710e043f91bd" xmlns:ns3="4824f45e-a9cb-4df3-9007-856bac09b47a" targetNamespace="http://schemas.microsoft.com/office/2006/metadata/properties" ma:root="true" ma:fieldsID="bb6ef967a8a0206e69cf7053c7ff468e" ns2:_="" ns3:_="">
    <xsd:import namespace="4cf67d76-6d67-47b9-abef-710e043f91bd"/>
    <xsd:import namespace="4824f45e-a9cb-4df3-9007-856bac09b4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f67d76-6d67-47b9-abef-710e043f91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illedmærker" ma:readOnly="false" ma:fieldId="{5cf76f15-5ced-4ddc-b409-7134ff3c332f}" ma:taxonomyMulti="true" ma:sspId="dd1ecd37-496c-4309-8ea7-a1f5911fc3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4f45e-a9cb-4df3-9007-856bac09b47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16f5b05-7b91-47f6-bc85-84b11d616f98}" ma:internalName="TaxCatchAll" ma:showField="CatchAllData" ma:web="4824f45e-a9cb-4df3-9007-856bac09b4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cf67d76-6d67-47b9-abef-710e043f91bd">
      <Terms xmlns="http://schemas.microsoft.com/office/infopath/2007/PartnerControls"/>
    </lcf76f155ced4ddcb4097134ff3c332f>
    <TaxCatchAll xmlns="4824f45e-a9cb-4df3-9007-856bac09b47a" xsi:nil="true"/>
  </documentManagement>
</p:properties>
</file>

<file path=customXml/itemProps1.xml><?xml version="1.0" encoding="utf-8"?>
<ds:datastoreItem xmlns:ds="http://schemas.openxmlformats.org/officeDocument/2006/customXml" ds:itemID="{E08D10EC-F7C3-8A4F-89F3-3E14E19702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FCD9B6C-470A-4B84-BB3C-F26114BF7918}"/>
</file>

<file path=customXml/itemProps3.xml><?xml version="1.0" encoding="utf-8"?>
<ds:datastoreItem xmlns:ds="http://schemas.openxmlformats.org/officeDocument/2006/customXml" ds:itemID="{27CC7EB6-97B0-4A85-A30D-F50019FED6E8}"/>
</file>

<file path=customXml/itemProps4.xml><?xml version="1.0" encoding="utf-8"?>
<ds:datastoreItem xmlns:ds="http://schemas.openxmlformats.org/officeDocument/2006/customXml" ds:itemID="{E776F9FB-E9D4-476E-B5B6-008BCB1D7EA4}"/>
</file>

<file path=docProps/app.xml><?xml version="1.0" encoding="utf-8"?>
<Properties xmlns="http://schemas.openxmlformats.org/officeDocument/2006/extended-properties" xmlns:vt="http://schemas.openxmlformats.org/officeDocument/2006/docPropsVTypes">
  <Template>MS Word Template 01</Template>
  <TotalTime>3</TotalTime>
  <Pages>7</Pages>
  <Words>1510</Words>
  <Characters>9213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Østersproduktion i Limfjorden</vt:lpstr>
    </vt:vector>
  </TitlesOfParts>
  <Manager/>
  <Company/>
  <LinksUpToDate>false</LinksUpToDate>
  <CharactersWithSpaces>10702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Østersproduktion i Limfjorden</dc:title>
  <dc:subject>Introduktionstekst til problemstillingen med at starte en bæredygtig østersproduktion i Limfjorden?</dc:subject>
  <dc:creator>Julie Lindholm</dc:creator>
  <cp:keywords/>
  <dc:description/>
  <cp:lastModifiedBy>Julie Lindholm</cp:lastModifiedBy>
  <cp:revision>8</cp:revision>
  <cp:lastPrinted>2021-11-03T10:48:00Z</cp:lastPrinted>
  <dcterms:created xsi:type="dcterms:W3CDTF">2022-11-23T13:55:00Z</dcterms:created>
  <dcterms:modified xsi:type="dcterms:W3CDTF">2022-11-23T14:00:00Z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0x010100E1EBF22F22BD894D9376E2297FB3B6BB</vt:lpwstr>
  </property>
</Properties>
</file>